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5D37C6" w:rsidRPr="005D37C6" w:rsidRDefault="005D37C6" w:rsidP="005D37C6">
      <w:pPr>
        <w:rPr>
          <w:sz w:val="32"/>
          <w:szCs w:val="32"/>
        </w:rPr>
      </w:pPr>
      <w:r w:rsidRPr="005D37C6">
        <w:rPr>
          <w:sz w:val="32"/>
          <w:szCs w:val="32"/>
        </w:rPr>
        <w:t>PACIENTE: Ana Paula Krieger</w:t>
      </w:r>
      <w:r>
        <w:rPr>
          <w:sz w:val="32"/>
          <w:szCs w:val="32"/>
        </w:rPr>
        <w:t xml:space="preserve">  ID:27840</w:t>
      </w:r>
    </w:p>
    <w:p w:rsidR="005D37C6" w:rsidRPr="005D37C6" w:rsidRDefault="005D37C6" w:rsidP="005D37C6">
      <w:pPr>
        <w:rPr>
          <w:sz w:val="32"/>
          <w:szCs w:val="32"/>
        </w:rPr>
      </w:pPr>
      <w:r w:rsidRPr="005D37C6">
        <w:rPr>
          <w:sz w:val="32"/>
          <w:szCs w:val="32"/>
        </w:rPr>
        <w:t xml:space="preserve">IDADE:45 anos SEXO: F                </w:t>
      </w:r>
    </w:p>
    <w:p w:rsidR="00C82D80" w:rsidRPr="00C82D80" w:rsidRDefault="005D37C6" w:rsidP="005D37C6">
      <w:pPr>
        <w:rPr>
          <w:sz w:val="32"/>
          <w:szCs w:val="32"/>
        </w:rPr>
      </w:pPr>
      <w:r w:rsidRPr="005D37C6">
        <w:rPr>
          <w:sz w:val="32"/>
          <w:szCs w:val="32"/>
        </w:rPr>
        <w:t>DATA DO EXAME:11 abr. 23</w:t>
      </w:r>
    </w:p>
    <w:p w:rsidR="00E56D29" w:rsidRDefault="00C82D80" w:rsidP="00C82D80">
      <w:pPr>
        <w:rPr>
          <w:sz w:val="32"/>
        </w:rPr>
      </w:pPr>
      <w:r w:rsidRPr="00C82D80">
        <w:rPr>
          <w:sz w:val="32"/>
          <w:szCs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5D37C6" w:rsidRDefault="005D37C6" w:rsidP="00E56D29">
      <w:pPr>
        <w:jc w:val="both"/>
        <w:rPr>
          <w:sz w:val="32"/>
        </w:rPr>
      </w:pPr>
      <w:r>
        <w:rPr>
          <w:sz w:val="28"/>
          <w:szCs w:val="28"/>
        </w:rPr>
        <w:t>Registro-se tremor em posicao sustentada de 7Hz.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E1366" w:rsidRDefault="00AE1366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A074EC" w:rsidRPr="00A074EC">
        <w:rPr>
          <w:sz w:val="28"/>
          <w:szCs w:val="28"/>
        </w:rPr>
        <w:t>:</w:t>
      </w:r>
    </w:p>
    <w:p w:rsidR="00E56D29" w:rsidRPr="00A074E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1)</w:t>
      </w:r>
      <w:r w:rsidR="00833C4A" w:rsidRPr="00A074EC">
        <w:rPr>
          <w:sz w:val="28"/>
          <w:szCs w:val="28"/>
        </w:rPr>
        <w:t xml:space="preserve"> </w:t>
      </w:r>
      <w:r w:rsidRPr="00A074EC"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 </w:t>
      </w:r>
      <w:r w:rsidR="00E56D29" w:rsidRPr="00A074EC">
        <w:rPr>
          <w:sz w:val="28"/>
          <w:szCs w:val="28"/>
        </w:rPr>
        <w:t>de grau leve</w:t>
      </w:r>
      <w:r w:rsidR="0066234B" w:rsidRPr="00A074EC">
        <w:rPr>
          <w:sz w:val="28"/>
          <w:szCs w:val="28"/>
        </w:rPr>
        <w:t>.</w:t>
      </w:r>
    </w:p>
    <w:p w:rsidR="00A074E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2)</w:t>
      </w:r>
      <w:r w:rsidR="00C40EF9">
        <w:rPr>
          <w:sz w:val="28"/>
          <w:szCs w:val="28"/>
        </w:rPr>
        <w:t>Sindrome do tunel do carpo a esquerda de grau leve.</w:t>
      </w:r>
    </w:p>
    <w:p w:rsidR="005D37C6" w:rsidRPr="00B6466C" w:rsidRDefault="005D37C6" w:rsidP="00004990">
      <w:pPr>
        <w:rPr>
          <w:sz w:val="28"/>
          <w:szCs w:val="28"/>
        </w:rPr>
      </w:pPr>
      <w:r>
        <w:rPr>
          <w:sz w:val="28"/>
          <w:szCs w:val="28"/>
        </w:rPr>
        <w:t>3)Tremor fisiologico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bookmarkStart w:id="0" w:name="_GoBack"/>
      <w:bookmarkEnd w:id="0"/>
    </w:p>
    <w:p w:rsidR="00E56D29" w:rsidRDefault="00AE1366" w:rsidP="00E56D29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57AC" w:rsidRDefault="00AE1366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="00E56D29"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="00E56D29"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ECA" w:rsidRDefault="00CC3ECA">
      <w:r>
        <w:separator/>
      </w:r>
    </w:p>
  </w:endnote>
  <w:endnote w:type="continuationSeparator" w:id="0">
    <w:p w:rsidR="00CC3ECA" w:rsidRDefault="00CC3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CC3EC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ECA" w:rsidRDefault="00CC3ECA">
      <w:r>
        <w:separator/>
      </w:r>
    </w:p>
  </w:footnote>
  <w:footnote w:type="continuationSeparator" w:id="0">
    <w:p w:rsidR="00CC3ECA" w:rsidRDefault="00CC3E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E7E"/>
    <w:rsid w:val="00002FD9"/>
    <w:rsid w:val="00004990"/>
    <w:rsid w:val="000125B9"/>
    <w:rsid w:val="00014208"/>
    <w:rsid w:val="00021E74"/>
    <w:rsid w:val="000241C3"/>
    <w:rsid w:val="00030CC1"/>
    <w:rsid w:val="000314A6"/>
    <w:rsid w:val="000337B7"/>
    <w:rsid w:val="00034698"/>
    <w:rsid w:val="00034CCC"/>
    <w:rsid w:val="00041850"/>
    <w:rsid w:val="0004211A"/>
    <w:rsid w:val="00053CB4"/>
    <w:rsid w:val="00053F59"/>
    <w:rsid w:val="00056F60"/>
    <w:rsid w:val="00061892"/>
    <w:rsid w:val="00061E1F"/>
    <w:rsid w:val="00083B73"/>
    <w:rsid w:val="000843F2"/>
    <w:rsid w:val="00091493"/>
    <w:rsid w:val="0009440B"/>
    <w:rsid w:val="000A1F9A"/>
    <w:rsid w:val="000A2411"/>
    <w:rsid w:val="000A32D5"/>
    <w:rsid w:val="000A63C3"/>
    <w:rsid w:val="000A7791"/>
    <w:rsid w:val="000A7A85"/>
    <w:rsid w:val="000D4060"/>
    <w:rsid w:val="000D68AF"/>
    <w:rsid w:val="000E2283"/>
    <w:rsid w:val="000E49AA"/>
    <w:rsid w:val="000F52EE"/>
    <w:rsid w:val="000F5C2E"/>
    <w:rsid w:val="000F70B0"/>
    <w:rsid w:val="00100B12"/>
    <w:rsid w:val="00113B57"/>
    <w:rsid w:val="00116383"/>
    <w:rsid w:val="001209D1"/>
    <w:rsid w:val="00121D87"/>
    <w:rsid w:val="0012513F"/>
    <w:rsid w:val="00125BF4"/>
    <w:rsid w:val="00126639"/>
    <w:rsid w:val="001327A2"/>
    <w:rsid w:val="00135AFA"/>
    <w:rsid w:val="0014077F"/>
    <w:rsid w:val="001408B2"/>
    <w:rsid w:val="00140E78"/>
    <w:rsid w:val="00143035"/>
    <w:rsid w:val="001468DA"/>
    <w:rsid w:val="00147E3B"/>
    <w:rsid w:val="00152560"/>
    <w:rsid w:val="0016071C"/>
    <w:rsid w:val="00175844"/>
    <w:rsid w:val="001807F3"/>
    <w:rsid w:val="00195D9F"/>
    <w:rsid w:val="001A540E"/>
    <w:rsid w:val="001B3879"/>
    <w:rsid w:val="001B3DA6"/>
    <w:rsid w:val="001B7234"/>
    <w:rsid w:val="001C6D49"/>
    <w:rsid w:val="001D35C8"/>
    <w:rsid w:val="001D62DA"/>
    <w:rsid w:val="001E77EC"/>
    <w:rsid w:val="001F1033"/>
    <w:rsid w:val="00207BDF"/>
    <w:rsid w:val="00210C02"/>
    <w:rsid w:val="0021339F"/>
    <w:rsid w:val="00223841"/>
    <w:rsid w:val="00224661"/>
    <w:rsid w:val="002308DB"/>
    <w:rsid w:val="002373D6"/>
    <w:rsid w:val="00237EAE"/>
    <w:rsid w:val="00243B7E"/>
    <w:rsid w:val="00246F38"/>
    <w:rsid w:val="00252067"/>
    <w:rsid w:val="002560F1"/>
    <w:rsid w:val="002623EF"/>
    <w:rsid w:val="00263061"/>
    <w:rsid w:val="0026316B"/>
    <w:rsid w:val="0026328B"/>
    <w:rsid w:val="002645BB"/>
    <w:rsid w:val="0026799E"/>
    <w:rsid w:val="00273122"/>
    <w:rsid w:val="00274CC4"/>
    <w:rsid w:val="002769B0"/>
    <w:rsid w:val="00284941"/>
    <w:rsid w:val="00296B39"/>
    <w:rsid w:val="002A2096"/>
    <w:rsid w:val="002A3F00"/>
    <w:rsid w:val="002B0C10"/>
    <w:rsid w:val="002B3E4A"/>
    <w:rsid w:val="002B734A"/>
    <w:rsid w:val="002C2BA7"/>
    <w:rsid w:val="002C5467"/>
    <w:rsid w:val="002C69EC"/>
    <w:rsid w:val="002D2723"/>
    <w:rsid w:val="002D77A3"/>
    <w:rsid w:val="00305894"/>
    <w:rsid w:val="00306F49"/>
    <w:rsid w:val="00313193"/>
    <w:rsid w:val="00320298"/>
    <w:rsid w:val="003241DD"/>
    <w:rsid w:val="00325906"/>
    <w:rsid w:val="00333A89"/>
    <w:rsid w:val="00341EB4"/>
    <w:rsid w:val="0034270B"/>
    <w:rsid w:val="0034704C"/>
    <w:rsid w:val="00355ED6"/>
    <w:rsid w:val="00362814"/>
    <w:rsid w:val="0036586F"/>
    <w:rsid w:val="003733DE"/>
    <w:rsid w:val="00384B4D"/>
    <w:rsid w:val="00386FA8"/>
    <w:rsid w:val="003A1738"/>
    <w:rsid w:val="003A2C52"/>
    <w:rsid w:val="003A3F28"/>
    <w:rsid w:val="003B43EE"/>
    <w:rsid w:val="003B5749"/>
    <w:rsid w:val="003B59AD"/>
    <w:rsid w:val="003B641B"/>
    <w:rsid w:val="003C41F0"/>
    <w:rsid w:val="003E06D8"/>
    <w:rsid w:val="003E19EE"/>
    <w:rsid w:val="003E4F87"/>
    <w:rsid w:val="003E6763"/>
    <w:rsid w:val="003F3330"/>
    <w:rsid w:val="003F3612"/>
    <w:rsid w:val="003F3DE5"/>
    <w:rsid w:val="004024DD"/>
    <w:rsid w:val="00402A25"/>
    <w:rsid w:val="00402EA8"/>
    <w:rsid w:val="00403C6A"/>
    <w:rsid w:val="00403DD2"/>
    <w:rsid w:val="004111FD"/>
    <w:rsid w:val="0042214F"/>
    <w:rsid w:val="0042342B"/>
    <w:rsid w:val="00425D7B"/>
    <w:rsid w:val="0043377D"/>
    <w:rsid w:val="00434993"/>
    <w:rsid w:val="004373BB"/>
    <w:rsid w:val="0044669A"/>
    <w:rsid w:val="00456BD7"/>
    <w:rsid w:val="00463532"/>
    <w:rsid w:val="00464E26"/>
    <w:rsid w:val="00465FA7"/>
    <w:rsid w:val="0047516A"/>
    <w:rsid w:val="00477142"/>
    <w:rsid w:val="00477419"/>
    <w:rsid w:val="00480DB8"/>
    <w:rsid w:val="00481041"/>
    <w:rsid w:val="00483F6E"/>
    <w:rsid w:val="004A4CE8"/>
    <w:rsid w:val="004A5345"/>
    <w:rsid w:val="004B3623"/>
    <w:rsid w:val="004B6048"/>
    <w:rsid w:val="004C6326"/>
    <w:rsid w:val="004C6C96"/>
    <w:rsid w:val="004C7D48"/>
    <w:rsid w:val="004D4C85"/>
    <w:rsid w:val="004E061E"/>
    <w:rsid w:val="004E4770"/>
    <w:rsid w:val="004E589D"/>
    <w:rsid w:val="004F0CE4"/>
    <w:rsid w:val="004F609E"/>
    <w:rsid w:val="00500159"/>
    <w:rsid w:val="00502040"/>
    <w:rsid w:val="00503350"/>
    <w:rsid w:val="005108D8"/>
    <w:rsid w:val="005113A8"/>
    <w:rsid w:val="0051569F"/>
    <w:rsid w:val="005209F9"/>
    <w:rsid w:val="00524B5A"/>
    <w:rsid w:val="00525C63"/>
    <w:rsid w:val="0052744F"/>
    <w:rsid w:val="0053789B"/>
    <w:rsid w:val="00541109"/>
    <w:rsid w:val="00542225"/>
    <w:rsid w:val="005442B9"/>
    <w:rsid w:val="00550BAA"/>
    <w:rsid w:val="005536E7"/>
    <w:rsid w:val="00553BF5"/>
    <w:rsid w:val="005560E0"/>
    <w:rsid w:val="0055708A"/>
    <w:rsid w:val="00580F62"/>
    <w:rsid w:val="00582E48"/>
    <w:rsid w:val="00584476"/>
    <w:rsid w:val="00585544"/>
    <w:rsid w:val="0058766F"/>
    <w:rsid w:val="00590922"/>
    <w:rsid w:val="005925CC"/>
    <w:rsid w:val="005A226B"/>
    <w:rsid w:val="005A287F"/>
    <w:rsid w:val="005A35A0"/>
    <w:rsid w:val="005B54F6"/>
    <w:rsid w:val="005C13BD"/>
    <w:rsid w:val="005D0C90"/>
    <w:rsid w:val="005D37C6"/>
    <w:rsid w:val="005D5F52"/>
    <w:rsid w:val="005E1753"/>
    <w:rsid w:val="005F060A"/>
    <w:rsid w:val="005F2C9D"/>
    <w:rsid w:val="005F6FDE"/>
    <w:rsid w:val="0060486E"/>
    <w:rsid w:val="00607ABA"/>
    <w:rsid w:val="006140BD"/>
    <w:rsid w:val="00614A73"/>
    <w:rsid w:val="00614DF6"/>
    <w:rsid w:val="00617584"/>
    <w:rsid w:val="00617A7B"/>
    <w:rsid w:val="0062653A"/>
    <w:rsid w:val="00626EE9"/>
    <w:rsid w:val="00640B34"/>
    <w:rsid w:val="00644DB7"/>
    <w:rsid w:val="0064588B"/>
    <w:rsid w:val="00647C3F"/>
    <w:rsid w:val="00652B6A"/>
    <w:rsid w:val="0065379F"/>
    <w:rsid w:val="0066234B"/>
    <w:rsid w:val="00677DBF"/>
    <w:rsid w:val="00683BD4"/>
    <w:rsid w:val="006842DF"/>
    <w:rsid w:val="00695EFF"/>
    <w:rsid w:val="006A07A0"/>
    <w:rsid w:val="006A0C05"/>
    <w:rsid w:val="006B1FEC"/>
    <w:rsid w:val="006B3F1B"/>
    <w:rsid w:val="006B7F99"/>
    <w:rsid w:val="006C6C80"/>
    <w:rsid w:val="006D5BD4"/>
    <w:rsid w:val="006E27DC"/>
    <w:rsid w:val="006F56C9"/>
    <w:rsid w:val="006F7C80"/>
    <w:rsid w:val="00700B47"/>
    <w:rsid w:val="00701EC6"/>
    <w:rsid w:val="00704892"/>
    <w:rsid w:val="00705AD9"/>
    <w:rsid w:val="00711247"/>
    <w:rsid w:val="00712DDC"/>
    <w:rsid w:val="00713145"/>
    <w:rsid w:val="00725BB5"/>
    <w:rsid w:val="00725BD2"/>
    <w:rsid w:val="00725EA6"/>
    <w:rsid w:val="00726B22"/>
    <w:rsid w:val="00731523"/>
    <w:rsid w:val="007345E9"/>
    <w:rsid w:val="00743F80"/>
    <w:rsid w:val="007451D5"/>
    <w:rsid w:val="00752CD6"/>
    <w:rsid w:val="00752E9E"/>
    <w:rsid w:val="00753085"/>
    <w:rsid w:val="007557AC"/>
    <w:rsid w:val="0075618F"/>
    <w:rsid w:val="00760613"/>
    <w:rsid w:val="0077523C"/>
    <w:rsid w:val="00782A62"/>
    <w:rsid w:val="0078651A"/>
    <w:rsid w:val="0079250E"/>
    <w:rsid w:val="007A28D5"/>
    <w:rsid w:val="007A2E82"/>
    <w:rsid w:val="007A384E"/>
    <w:rsid w:val="007A4A1F"/>
    <w:rsid w:val="007A50D4"/>
    <w:rsid w:val="007A695F"/>
    <w:rsid w:val="007B22F0"/>
    <w:rsid w:val="007B4F5B"/>
    <w:rsid w:val="007B694B"/>
    <w:rsid w:val="007C1FD0"/>
    <w:rsid w:val="007C3024"/>
    <w:rsid w:val="007C424D"/>
    <w:rsid w:val="007D3B7D"/>
    <w:rsid w:val="007D3C83"/>
    <w:rsid w:val="007D4C83"/>
    <w:rsid w:val="007E14D0"/>
    <w:rsid w:val="007E2C95"/>
    <w:rsid w:val="007E6C70"/>
    <w:rsid w:val="007F4450"/>
    <w:rsid w:val="007F7C2E"/>
    <w:rsid w:val="00800251"/>
    <w:rsid w:val="008005B4"/>
    <w:rsid w:val="0080231E"/>
    <w:rsid w:val="00813840"/>
    <w:rsid w:val="008166F2"/>
    <w:rsid w:val="00820D5C"/>
    <w:rsid w:val="00821CE2"/>
    <w:rsid w:val="008232C3"/>
    <w:rsid w:val="00832D0E"/>
    <w:rsid w:val="0083314C"/>
    <w:rsid w:val="008338BB"/>
    <w:rsid w:val="00833B0D"/>
    <w:rsid w:val="00833C4A"/>
    <w:rsid w:val="008364D6"/>
    <w:rsid w:val="008422E6"/>
    <w:rsid w:val="008439A6"/>
    <w:rsid w:val="00850689"/>
    <w:rsid w:val="00851E73"/>
    <w:rsid w:val="008538BB"/>
    <w:rsid w:val="00853C5D"/>
    <w:rsid w:val="00861F14"/>
    <w:rsid w:val="00862ECF"/>
    <w:rsid w:val="00864E64"/>
    <w:rsid w:val="00867294"/>
    <w:rsid w:val="00870D33"/>
    <w:rsid w:val="00871F94"/>
    <w:rsid w:val="0087333B"/>
    <w:rsid w:val="00874551"/>
    <w:rsid w:val="008769A5"/>
    <w:rsid w:val="00883290"/>
    <w:rsid w:val="00890C2A"/>
    <w:rsid w:val="00895D87"/>
    <w:rsid w:val="00896C58"/>
    <w:rsid w:val="008A1932"/>
    <w:rsid w:val="008B1A1D"/>
    <w:rsid w:val="008B3278"/>
    <w:rsid w:val="008B7CF1"/>
    <w:rsid w:val="008C222E"/>
    <w:rsid w:val="008C564D"/>
    <w:rsid w:val="008D02B7"/>
    <w:rsid w:val="008D06B8"/>
    <w:rsid w:val="008D3DA8"/>
    <w:rsid w:val="008D4D96"/>
    <w:rsid w:val="008E7FD8"/>
    <w:rsid w:val="008F12D1"/>
    <w:rsid w:val="009026E5"/>
    <w:rsid w:val="00903AB3"/>
    <w:rsid w:val="00906912"/>
    <w:rsid w:val="00910BEF"/>
    <w:rsid w:val="009131C9"/>
    <w:rsid w:val="009159FC"/>
    <w:rsid w:val="009174D9"/>
    <w:rsid w:val="0092150A"/>
    <w:rsid w:val="009247E9"/>
    <w:rsid w:val="009253D4"/>
    <w:rsid w:val="00931893"/>
    <w:rsid w:val="009325BD"/>
    <w:rsid w:val="009346C6"/>
    <w:rsid w:val="0094058E"/>
    <w:rsid w:val="0094346A"/>
    <w:rsid w:val="0094756F"/>
    <w:rsid w:val="009502F9"/>
    <w:rsid w:val="00954C0C"/>
    <w:rsid w:val="009576BA"/>
    <w:rsid w:val="00957F6B"/>
    <w:rsid w:val="009600E5"/>
    <w:rsid w:val="009602B3"/>
    <w:rsid w:val="0096075C"/>
    <w:rsid w:val="0096439E"/>
    <w:rsid w:val="00973983"/>
    <w:rsid w:val="00974AF6"/>
    <w:rsid w:val="00974B11"/>
    <w:rsid w:val="00977698"/>
    <w:rsid w:val="00986D39"/>
    <w:rsid w:val="00991F1D"/>
    <w:rsid w:val="009920A1"/>
    <w:rsid w:val="0099465A"/>
    <w:rsid w:val="00994C5C"/>
    <w:rsid w:val="009A0C61"/>
    <w:rsid w:val="009A23D6"/>
    <w:rsid w:val="009A7AE4"/>
    <w:rsid w:val="009B164C"/>
    <w:rsid w:val="009C235D"/>
    <w:rsid w:val="009C4958"/>
    <w:rsid w:val="009D3DD2"/>
    <w:rsid w:val="009E2004"/>
    <w:rsid w:val="009F2E97"/>
    <w:rsid w:val="009F767E"/>
    <w:rsid w:val="009F7D85"/>
    <w:rsid w:val="00A0158E"/>
    <w:rsid w:val="00A074EC"/>
    <w:rsid w:val="00A2028A"/>
    <w:rsid w:val="00A27E12"/>
    <w:rsid w:val="00A30356"/>
    <w:rsid w:val="00A315F4"/>
    <w:rsid w:val="00A31C1F"/>
    <w:rsid w:val="00A31FB2"/>
    <w:rsid w:val="00A350CF"/>
    <w:rsid w:val="00A37F47"/>
    <w:rsid w:val="00A4467F"/>
    <w:rsid w:val="00A53794"/>
    <w:rsid w:val="00A57E11"/>
    <w:rsid w:val="00A63B78"/>
    <w:rsid w:val="00A65F0C"/>
    <w:rsid w:val="00A703DE"/>
    <w:rsid w:val="00A72055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C5396"/>
    <w:rsid w:val="00AD643D"/>
    <w:rsid w:val="00AE1366"/>
    <w:rsid w:val="00AF5B57"/>
    <w:rsid w:val="00AF5B9A"/>
    <w:rsid w:val="00AF66CB"/>
    <w:rsid w:val="00AF683D"/>
    <w:rsid w:val="00B02552"/>
    <w:rsid w:val="00B03AF3"/>
    <w:rsid w:val="00B07B2C"/>
    <w:rsid w:val="00B13716"/>
    <w:rsid w:val="00B15B5B"/>
    <w:rsid w:val="00B17046"/>
    <w:rsid w:val="00B20E2E"/>
    <w:rsid w:val="00B21D93"/>
    <w:rsid w:val="00B22B78"/>
    <w:rsid w:val="00B247A6"/>
    <w:rsid w:val="00B3372A"/>
    <w:rsid w:val="00B34054"/>
    <w:rsid w:val="00B3698F"/>
    <w:rsid w:val="00B40AA6"/>
    <w:rsid w:val="00B41E76"/>
    <w:rsid w:val="00B6466C"/>
    <w:rsid w:val="00B84A6D"/>
    <w:rsid w:val="00B94D8D"/>
    <w:rsid w:val="00B96831"/>
    <w:rsid w:val="00BA15C9"/>
    <w:rsid w:val="00BB2880"/>
    <w:rsid w:val="00BC1A4B"/>
    <w:rsid w:val="00BD2650"/>
    <w:rsid w:val="00BD6E94"/>
    <w:rsid w:val="00BD7416"/>
    <w:rsid w:val="00BE26FC"/>
    <w:rsid w:val="00BE4BE3"/>
    <w:rsid w:val="00BF70F8"/>
    <w:rsid w:val="00C0301D"/>
    <w:rsid w:val="00C03742"/>
    <w:rsid w:val="00C12363"/>
    <w:rsid w:val="00C167F2"/>
    <w:rsid w:val="00C1712D"/>
    <w:rsid w:val="00C31542"/>
    <w:rsid w:val="00C33030"/>
    <w:rsid w:val="00C34C73"/>
    <w:rsid w:val="00C3697F"/>
    <w:rsid w:val="00C37501"/>
    <w:rsid w:val="00C40EF9"/>
    <w:rsid w:val="00C43606"/>
    <w:rsid w:val="00C47464"/>
    <w:rsid w:val="00C4750E"/>
    <w:rsid w:val="00C50B6E"/>
    <w:rsid w:val="00C50DE5"/>
    <w:rsid w:val="00C50F48"/>
    <w:rsid w:val="00C522C9"/>
    <w:rsid w:val="00C5753A"/>
    <w:rsid w:val="00C70824"/>
    <w:rsid w:val="00C71A61"/>
    <w:rsid w:val="00C81B04"/>
    <w:rsid w:val="00C82D80"/>
    <w:rsid w:val="00C84489"/>
    <w:rsid w:val="00C97381"/>
    <w:rsid w:val="00CA22F6"/>
    <w:rsid w:val="00CA246C"/>
    <w:rsid w:val="00CB04C1"/>
    <w:rsid w:val="00CB3618"/>
    <w:rsid w:val="00CB6D8B"/>
    <w:rsid w:val="00CC3ECA"/>
    <w:rsid w:val="00CC5B2B"/>
    <w:rsid w:val="00CD413E"/>
    <w:rsid w:val="00CD5F1B"/>
    <w:rsid w:val="00CE11DB"/>
    <w:rsid w:val="00CE14CC"/>
    <w:rsid w:val="00CF1D97"/>
    <w:rsid w:val="00CF2A99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501DE"/>
    <w:rsid w:val="00D61B78"/>
    <w:rsid w:val="00D632E1"/>
    <w:rsid w:val="00D640D3"/>
    <w:rsid w:val="00D653E4"/>
    <w:rsid w:val="00D71B1D"/>
    <w:rsid w:val="00D756D2"/>
    <w:rsid w:val="00D76E46"/>
    <w:rsid w:val="00D82A22"/>
    <w:rsid w:val="00D84BB9"/>
    <w:rsid w:val="00D929CF"/>
    <w:rsid w:val="00D97166"/>
    <w:rsid w:val="00DB5C2F"/>
    <w:rsid w:val="00DC3C97"/>
    <w:rsid w:val="00DC5FA8"/>
    <w:rsid w:val="00DD006B"/>
    <w:rsid w:val="00DD3796"/>
    <w:rsid w:val="00DD420A"/>
    <w:rsid w:val="00DE2D32"/>
    <w:rsid w:val="00DE58AD"/>
    <w:rsid w:val="00DE5F0F"/>
    <w:rsid w:val="00DE72AD"/>
    <w:rsid w:val="00DF014E"/>
    <w:rsid w:val="00DF1057"/>
    <w:rsid w:val="00DF4D7D"/>
    <w:rsid w:val="00DF4D8D"/>
    <w:rsid w:val="00DF5A09"/>
    <w:rsid w:val="00E00B66"/>
    <w:rsid w:val="00E02C15"/>
    <w:rsid w:val="00E031D6"/>
    <w:rsid w:val="00E1475E"/>
    <w:rsid w:val="00E15A91"/>
    <w:rsid w:val="00E20334"/>
    <w:rsid w:val="00E2155E"/>
    <w:rsid w:val="00E241CF"/>
    <w:rsid w:val="00E33795"/>
    <w:rsid w:val="00E40B8E"/>
    <w:rsid w:val="00E421D1"/>
    <w:rsid w:val="00E46EB4"/>
    <w:rsid w:val="00E560EA"/>
    <w:rsid w:val="00E56D29"/>
    <w:rsid w:val="00E57E78"/>
    <w:rsid w:val="00E60B25"/>
    <w:rsid w:val="00E6201D"/>
    <w:rsid w:val="00E66ADA"/>
    <w:rsid w:val="00E66E04"/>
    <w:rsid w:val="00E77D47"/>
    <w:rsid w:val="00E81370"/>
    <w:rsid w:val="00E83E98"/>
    <w:rsid w:val="00E87898"/>
    <w:rsid w:val="00EA282D"/>
    <w:rsid w:val="00EA717A"/>
    <w:rsid w:val="00EB06B0"/>
    <w:rsid w:val="00EB26B8"/>
    <w:rsid w:val="00EB5AB5"/>
    <w:rsid w:val="00EB7CF0"/>
    <w:rsid w:val="00EC14FB"/>
    <w:rsid w:val="00EC39EB"/>
    <w:rsid w:val="00ED0B1E"/>
    <w:rsid w:val="00ED3654"/>
    <w:rsid w:val="00ED39D0"/>
    <w:rsid w:val="00EE379B"/>
    <w:rsid w:val="00EF0281"/>
    <w:rsid w:val="00EF378E"/>
    <w:rsid w:val="00F00427"/>
    <w:rsid w:val="00F00657"/>
    <w:rsid w:val="00F01924"/>
    <w:rsid w:val="00F14DC2"/>
    <w:rsid w:val="00F24CBD"/>
    <w:rsid w:val="00F24D24"/>
    <w:rsid w:val="00F33375"/>
    <w:rsid w:val="00F3680E"/>
    <w:rsid w:val="00F420CA"/>
    <w:rsid w:val="00F61317"/>
    <w:rsid w:val="00F62FAF"/>
    <w:rsid w:val="00F64C4B"/>
    <w:rsid w:val="00F65639"/>
    <w:rsid w:val="00F6585D"/>
    <w:rsid w:val="00F6620E"/>
    <w:rsid w:val="00F672F2"/>
    <w:rsid w:val="00F82313"/>
    <w:rsid w:val="00F84ED5"/>
    <w:rsid w:val="00F87554"/>
    <w:rsid w:val="00F96318"/>
    <w:rsid w:val="00FB0D0A"/>
    <w:rsid w:val="00FB446F"/>
    <w:rsid w:val="00FB47AB"/>
    <w:rsid w:val="00FB4EAA"/>
    <w:rsid w:val="00FC16D3"/>
    <w:rsid w:val="00FC2A17"/>
    <w:rsid w:val="00FC2A7E"/>
    <w:rsid w:val="00FC3C36"/>
    <w:rsid w:val="00FC4857"/>
    <w:rsid w:val="00FC48BA"/>
    <w:rsid w:val="00FC7CEB"/>
    <w:rsid w:val="00FD40ED"/>
    <w:rsid w:val="00FD4570"/>
    <w:rsid w:val="00FD59D9"/>
    <w:rsid w:val="00FD6285"/>
    <w:rsid w:val="00FE1B32"/>
    <w:rsid w:val="00FF275C"/>
    <w:rsid w:val="00FF3719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2023-04-11T15:37:00Z</dcterms:created>
  <dcterms:modified xsi:type="dcterms:W3CDTF">2023-04-11T15:37:00Z</dcterms:modified>
</cp:coreProperties>
</file>