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1093E" w:rsidRDefault="00550BAA" w:rsidP="0051093E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     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51093E">
        <w:t>POTENCIAL EVOCADO AUDITIVO</w:t>
      </w:r>
      <w:r w:rsidR="00BE1118">
        <w:t xml:space="preserve">   POTENCIAL EVOCADO DE TRONCO CEREBRAL</w:t>
      </w:r>
    </w:p>
    <w:p w:rsidR="00F215EB" w:rsidRDefault="00F215EB" w:rsidP="00F215EB">
      <w:pPr>
        <w:rPr>
          <w:sz w:val="32"/>
        </w:rPr>
      </w:pPr>
    </w:p>
    <w:p w:rsidR="00B92DDA" w:rsidRPr="000C7408" w:rsidRDefault="00B92DDA" w:rsidP="000C7408">
      <w:pPr>
        <w:rPr>
          <w:sz w:val="32"/>
        </w:rPr>
      </w:pPr>
    </w:p>
    <w:p w:rsidR="00F01968" w:rsidRPr="00F01968" w:rsidRDefault="00F01968" w:rsidP="00F01968">
      <w:pPr>
        <w:rPr>
          <w:sz w:val="32"/>
        </w:rPr>
      </w:pPr>
      <w:r w:rsidRPr="00F01968">
        <w:rPr>
          <w:sz w:val="32"/>
        </w:rPr>
        <w:t>PACIENTE: Isadora Chaves Meireles</w:t>
      </w:r>
    </w:p>
    <w:p w:rsidR="00F01968" w:rsidRPr="00F01968" w:rsidRDefault="00F01968" w:rsidP="00F01968">
      <w:pPr>
        <w:rPr>
          <w:sz w:val="32"/>
        </w:rPr>
      </w:pPr>
      <w:r w:rsidRPr="00F01968">
        <w:rPr>
          <w:sz w:val="32"/>
        </w:rPr>
        <w:t xml:space="preserve">IDADE:19 anos SEXO: F                </w:t>
      </w:r>
    </w:p>
    <w:p w:rsidR="00A33871" w:rsidRDefault="00F01968" w:rsidP="00F01968">
      <w:pPr>
        <w:rPr>
          <w:sz w:val="32"/>
        </w:rPr>
      </w:pPr>
      <w:r w:rsidRPr="00F01968">
        <w:rPr>
          <w:sz w:val="32"/>
        </w:rPr>
        <w:t>DATA DO EXAME:6 abr. 23</w:t>
      </w:r>
      <w:bookmarkStart w:id="0" w:name="_GoBack"/>
      <w:bookmarkEnd w:id="0"/>
    </w:p>
    <w:p w:rsidR="00F4668A" w:rsidRDefault="00F4668A" w:rsidP="00F4668A">
      <w:pPr>
        <w:rPr>
          <w:sz w:val="32"/>
        </w:rPr>
      </w:pPr>
    </w:p>
    <w:p w:rsidR="00F4668A" w:rsidRDefault="00F4668A" w:rsidP="00F4668A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RELATÓRIO: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N1-P2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P2-N2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P3 com latência e amplitudes normais.</w:t>
      </w:r>
    </w:p>
    <w:p w:rsidR="0051093E" w:rsidRDefault="0051093E" w:rsidP="0051093E">
      <w:pPr>
        <w:jc w:val="both"/>
        <w:rPr>
          <w:sz w:val="32"/>
        </w:rPr>
      </w:pPr>
      <w:r>
        <w:rPr>
          <w:sz w:val="32"/>
        </w:rPr>
        <w:t>N2-P3 com latência e amplitudes normais.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  <w:r>
        <w:rPr>
          <w:sz w:val="32"/>
        </w:rPr>
        <w:t>CONCLUSÃO:</w:t>
      </w:r>
    </w:p>
    <w:p w:rsidR="0051093E" w:rsidRDefault="0051093E" w:rsidP="0051093E">
      <w:pPr>
        <w:rPr>
          <w:sz w:val="32"/>
        </w:rPr>
      </w:pPr>
      <w:r>
        <w:rPr>
          <w:sz w:val="32"/>
        </w:rPr>
        <w:t>Potencial evocado auditivo dentro dos limites normais da variação.</w:t>
      </w: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51093E" w:rsidP="0051093E">
      <w:pPr>
        <w:rPr>
          <w:sz w:val="32"/>
        </w:rPr>
      </w:pPr>
    </w:p>
    <w:p w:rsidR="0051093E" w:rsidRDefault="00F4668A" w:rsidP="0051093E">
      <w:pPr>
        <w:rPr>
          <w:i/>
          <w:sz w:val="32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>Dr. Cláudio Oppenheimer</w:t>
      </w:r>
    </w:p>
    <w:p w:rsidR="0051093E" w:rsidRPr="00405400" w:rsidRDefault="00F4668A" w:rsidP="0051093E">
      <w:pPr>
        <w:rPr>
          <w:i/>
          <w:sz w:val="24"/>
          <w:szCs w:val="24"/>
        </w:rPr>
      </w:pPr>
      <w:r>
        <w:rPr>
          <w:i/>
          <w:sz w:val="32"/>
        </w:rPr>
        <w:t xml:space="preserve">                                                 </w:t>
      </w:r>
      <w:r w:rsidR="0051093E">
        <w:rPr>
          <w:i/>
          <w:sz w:val="32"/>
        </w:rPr>
        <w:t xml:space="preserve"> </w:t>
      </w:r>
      <w:r w:rsidR="00405400" w:rsidRPr="00405400">
        <w:rPr>
          <w:i/>
          <w:sz w:val="24"/>
          <w:szCs w:val="24"/>
        </w:rPr>
        <w:t>CRMSP:62357</w:t>
      </w:r>
      <w:r w:rsidR="0051093E" w:rsidRPr="00405400">
        <w:rPr>
          <w:i/>
          <w:sz w:val="24"/>
          <w:szCs w:val="24"/>
        </w:rPr>
        <w:t xml:space="preserve">  CRM</w:t>
      </w:r>
      <w:r w:rsidR="00405400" w:rsidRPr="00405400">
        <w:rPr>
          <w:i/>
          <w:sz w:val="24"/>
          <w:szCs w:val="24"/>
        </w:rPr>
        <w:t>DF</w:t>
      </w:r>
      <w:r w:rsidR="0051093E" w:rsidRPr="00405400">
        <w:rPr>
          <w:i/>
          <w:sz w:val="24"/>
          <w:szCs w:val="24"/>
        </w:rPr>
        <w:t xml:space="preserve">:11095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1147CC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5BFC" w:rsidRDefault="00365BFC">
      <w:r>
        <w:separator/>
      </w:r>
    </w:p>
  </w:endnote>
  <w:endnote w:type="continuationSeparator" w:id="0">
    <w:p w:rsidR="00365BFC" w:rsidRDefault="00365BF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5BFC" w:rsidRDefault="00365BFC">
      <w:r>
        <w:separator/>
      </w:r>
    </w:p>
  </w:footnote>
  <w:footnote w:type="continuationSeparator" w:id="0">
    <w:p w:rsidR="00365BFC" w:rsidRDefault="00365BF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2F9"/>
    <w:rsid w:val="0000128D"/>
    <w:rsid w:val="0000138C"/>
    <w:rsid w:val="00001A23"/>
    <w:rsid w:val="00001FC8"/>
    <w:rsid w:val="00002016"/>
    <w:rsid w:val="000027F7"/>
    <w:rsid w:val="00002F46"/>
    <w:rsid w:val="00002FD8"/>
    <w:rsid w:val="00003861"/>
    <w:rsid w:val="000038A6"/>
    <w:rsid w:val="00003975"/>
    <w:rsid w:val="00003A90"/>
    <w:rsid w:val="00004255"/>
    <w:rsid w:val="00004AE4"/>
    <w:rsid w:val="0000509F"/>
    <w:rsid w:val="00005530"/>
    <w:rsid w:val="000055DC"/>
    <w:rsid w:val="00005818"/>
    <w:rsid w:val="00005845"/>
    <w:rsid w:val="00005988"/>
    <w:rsid w:val="00005B06"/>
    <w:rsid w:val="00005E09"/>
    <w:rsid w:val="00006166"/>
    <w:rsid w:val="00006650"/>
    <w:rsid w:val="00006A44"/>
    <w:rsid w:val="00006E08"/>
    <w:rsid w:val="00007462"/>
    <w:rsid w:val="00007C3D"/>
    <w:rsid w:val="00007CF6"/>
    <w:rsid w:val="00010330"/>
    <w:rsid w:val="0001097F"/>
    <w:rsid w:val="00010F49"/>
    <w:rsid w:val="000112BA"/>
    <w:rsid w:val="0001159A"/>
    <w:rsid w:val="00011720"/>
    <w:rsid w:val="00011B7B"/>
    <w:rsid w:val="00011C26"/>
    <w:rsid w:val="000120FD"/>
    <w:rsid w:val="00012534"/>
    <w:rsid w:val="000125B4"/>
    <w:rsid w:val="0001380C"/>
    <w:rsid w:val="00013851"/>
    <w:rsid w:val="00013DE9"/>
    <w:rsid w:val="00013E29"/>
    <w:rsid w:val="000142CB"/>
    <w:rsid w:val="00014571"/>
    <w:rsid w:val="00015039"/>
    <w:rsid w:val="000156B0"/>
    <w:rsid w:val="00015847"/>
    <w:rsid w:val="00015D73"/>
    <w:rsid w:val="0001621F"/>
    <w:rsid w:val="000172BE"/>
    <w:rsid w:val="00017BB2"/>
    <w:rsid w:val="00020550"/>
    <w:rsid w:val="00020969"/>
    <w:rsid w:val="00020CA5"/>
    <w:rsid w:val="0002161B"/>
    <w:rsid w:val="00021B23"/>
    <w:rsid w:val="00021B40"/>
    <w:rsid w:val="0002261B"/>
    <w:rsid w:val="00022B04"/>
    <w:rsid w:val="00022F7F"/>
    <w:rsid w:val="00023BDA"/>
    <w:rsid w:val="000240D1"/>
    <w:rsid w:val="000243FE"/>
    <w:rsid w:val="00024460"/>
    <w:rsid w:val="00024467"/>
    <w:rsid w:val="0002486F"/>
    <w:rsid w:val="00024871"/>
    <w:rsid w:val="00024C3B"/>
    <w:rsid w:val="00024E3E"/>
    <w:rsid w:val="00025969"/>
    <w:rsid w:val="00025990"/>
    <w:rsid w:val="00025B58"/>
    <w:rsid w:val="00025D63"/>
    <w:rsid w:val="00026440"/>
    <w:rsid w:val="00026C77"/>
    <w:rsid w:val="000275EF"/>
    <w:rsid w:val="00027AD9"/>
    <w:rsid w:val="00027B3B"/>
    <w:rsid w:val="00027DBF"/>
    <w:rsid w:val="0003020E"/>
    <w:rsid w:val="00030368"/>
    <w:rsid w:val="00030496"/>
    <w:rsid w:val="000307CA"/>
    <w:rsid w:val="0003084A"/>
    <w:rsid w:val="00030A1B"/>
    <w:rsid w:val="00030DED"/>
    <w:rsid w:val="00030E0D"/>
    <w:rsid w:val="00030F50"/>
    <w:rsid w:val="000311B7"/>
    <w:rsid w:val="00031598"/>
    <w:rsid w:val="000316D2"/>
    <w:rsid w:val="00031802"/>
    <w:rsid w:val="00031F2B"/>
    <w:rsid w:val="000321C3"/>
    <w:rsid w:val="00032634"/>
    <w:rsid w:val="00032A28"/>
    <w:rsid w:val="00033F18"/>
    <w:rsid w:val="00034908"/>
    <w:rsid w:val="00034D69"/>
    <w:rsid w:val="000350CF"/>
    <w:rsid w:val="00035232"/>
    <w:rsid w:val="00035CC9"/>
    <w:rsid w:val="00035EF8"/>
    <w:rsid w:val="00036703"/>
    <w:rsid w:val="00036885"/>
    <w:rsid w:val="00037021"/>
    <w:rsid w:val="000370C9"/>
    <w:rsid w:val="000401A0"/>
    <w:rsid w:val="00040705"/>
    <w:rsid w:val="00040998"/>
    <w:rsid w:val="00040C80"/>
    <w:rsid w:val="00040F37"/>
    <w:rsid w:val="000410B3"/>
    <w:rsid w:val="00041DC4"/>
    <w:rsid w:val="000421FD"/>
    <w:rsid w:val="00042387"/>
    <w:rsid w:val="000426C9"/>
    <w:rsid w:val="000433FC"/>
    <w:rsid w:val="000434A2"/>
    <w:rsid w:val="0004450E"/>
    <w:rsid w:val="0004472B"/>
    <w:rsid w:val="000457E3"/>
    <w:rsid w:val="00045F36"/>
    <w:rsid w:val="000463B5"/>
    <w:rsid w:val="00046488"/>
    <w:rsid w:val="0004650C"/>
    <w:rsid w:val="00046991"/>
    <w:rsid w:val="00046AE3"/>
    <w:rsid w:val="00046C4C"/>
    <w:rsid w:val="0004755C"/>
    <w:rsid w:val="000476CF"/>
    <w:rsid w:val="00047C0A"/>
    <w:rsid w:val="00047DD4"/>
    <w:rsid w:val="000500C7"/>
    <w:rsid w:val="00050413"/>
    <w:rsid w:val="00050891"/>
    <w:rsid w:val="00050A02"/>
    <w:rsid w:val="00050A84"/>
    <w:rsid w:val="00050AF6"/>
    <w:rsid w:val="00050B85"/>
    <w:rsid w:val="00051A8F"/>
    <w:rsid w:val="0005240B"/>
    <w:rsid w:val="00052450"/>
    <w:rsid w:val="00052E4B"/>
    <w:rsid w:val="0005307B"/>
    <w:rsid w:val="000532EA"/>
    <w:rsid w:val="000539BD"/>
    <w:rsid w:val="00053C6A"/>
    <w:rsid w:val="00053DD0"/>
    <w:rsid w:val="0005430B"/>
    <w:rsid w:val="00054437"/>
    <w:rsid w:val="0005452C"/>
    <w:rsid w:val="00054989"/>
    <w:rsid w:val="00054CCD"/>
    <w:rsid w:val="00055055"/>
    <w:rsid w:val="00055150"/>
    <w:rsid w:val="00055292"/>
    <w:rsid w:val="000552E1"/>
    <w:rsid w:val="00055BD1"/>
    <w:rsid w:val="00055C18"/>
    <w:rsid w:val="00056AC1"/>
    <w:rsid w:val="000572E1"/>
    <w:rsid w:val="000574C1"/>
    <w:rsid w:val="00057611"/>
    <w:rsid w:val="00057679"/>
    <w:rsid w:val="00057964"/>
    <w:rsid w:val="0005798A"/>
    <w:rsid w:val="00057AB8"/>
    <w:rsid w:val="00060095"/>
    <w:rsid w:val="0006012C"/>
    <w:rsid w:val="00060839"/>
    <w:rsid w:val="00060C9F"/>
    <w:rsid w:val="00060D86"/>
    <w:rsid w:val="0006106D"/>
    <w:rsid w:val="000610F7"/>
    <w:rsid w:val="000613B4"/>
    <w:rsid w:val="000613EC"/>
    <w:rsid w:val="0006165C"/>
    <w:rsid w:val="00061CE3"/>
    <w:rsid w:val="0006213F"/>
    <w:rsid w:val="00062803"/>
    <w:rsid w:val="00062F54"/>
    <w:rsid w:val="000631AE"/>
    <w:rsid w:val="00063742"/>
    <w:rsid w:val="000638F6"/>
    <w:rsid w:val="00063954"/>
    <w:rsid w:val="000640A3"/>
    <w:rsid w:val="000642E2"/>
    <w:rsid w:val="0006475B"/>
    <w:rsid w:val="0006562A"/>
    <w:rsid w:val="0006571B"/>
    <w:rsid w:val="00065F75"/>
    <w:rsid w:val="00066BBF"/>
    <w:rsid w:val="00066E0C"/>
    <w:rsid w:val="0006784D"/>
    <w:rsid w:val="00067C57"/>
    <w:rsid w:val="00067DCB"/>
    <w:rsid w:val="00067DD2"/>
    <w:rsid w:val="0007077F"/>
    <w:rsid w:val="0007079A"/>
    <w:rsid w:val="00070FD2"/>
    <w:rsid w:val="0007121A"/>
    <w:rsid w:val="0007168A"/>
    <w:rsid w:val="000716BC"/>
    <w:rsid w:val="00072B58"/>
    <w:rsid w:val="0007360F"/>
    <w:rsid w:val="00073A82"/>
    <w:rsid w:val="00073C96"/>
    <w:rsid w:val="00073DF0"/>
    <w:rsid w:val="00075424"/>
    <w:rsid w:val="0007555C"/>
    <w:rsid w:val="0007645D"/>
    <w:rsid w:val="0007664F"/>
    <w:rsid w:val="000769B8"/>
    <w:rsid w:val="00076B71"/>
    <w:rsid w:val="00077480"/>
    <w:rsid w:val="00077B4D"/>
    <w:rsid w:val="00077EE3"/>
    <w:rsid w:val="00080F80"/>
    <w:rsid w:val="0008100F"/>
    <w:rsid w:val="00081147"/>
    <w:rsid w:val="0008123A"/>
    <w:rsid w:val="00081443"/>
    <w:rsid w:val="0008174D"/>
    <w:rsid w:val="00081E5C"/>
    <w:rsid w:val="0008218C"/>
    <w:rsid w:val="000822A6"/>
    <w:rsid w:val="000824C3"/>
    <w:rsid w:val="00082739"/>
    <w:rsid w:val="00082A2C"/>
    <w:rsid w:val="00083104"/>
    <w:rsid w:val="0008326B"/>
    <w:rsid w:val="000834C3"/>
    <w:rsid w:val="00083ABD"/>
    <w:rsid w:val="00083B79"/>
    <w:rsid w:val="000842E8"/>
    <w:rsid w:val="00084720"/>
    <w:rsid w:val="000847A8"/>
    <w:rsid w:val="00084AD5"/>
    <w:rsid w:val="00084D99"/>
    <w:rsid w:val="00084EED"/>
    <w:rsid w:val="0008511B"/>
    <w:rsid w:val="00085C53"/>
    <w:rsid w:val="00085DC9"/>
    <w:rsid w:val="0008624F"/>
    <w:rsid w:val="0008630D"/>
    <w:rsid w:val="00086825"/>
    <w:rsid w:val="000868BF"/>
    <w:rsid w:val="00086E43"/>
    <w:rsid w:val="000874C5"/>
    <w:rsid w:val="0008757A"/>
    <w:rsid w:val="00087783"/>
    <w:rsid w:val="0008782D"/>
    <w:rsid w:val="0008784E"/>
    <w:rsid w:val="0008798D"/>
    <w:rsid w:val="00087CCF"/>
    <w:rsid w:val="0009029B"/>
    <w:rsid w:val="000907FB"/>
    <w:rsid w:val="00090AFA"/>
    <w:rsid w:val="00090FD2"/>
    <w:rsid w:val="00091F35"/>
    <w:rsid w:val="0009262D"/>
    <w:rsid w:val="00092B95"/>
    <w:rsid w:val="000938EC"/>
    <w:rsid w:val="000938F7"/>
    <w:rsid w:val="00093A47"/>
    <w:rsid w:val="00093F8B"/>
    <w:rsid w:val="000946FA"/>
    <w:rsid w:val="000948C7"/>
    <w:rsid w:val="00095312"/>
    <w:rsid w:val="00095C02"/>
    <w:rsid w:val="00095EBD"/>
    <w:rsid w:val="00095F19"/>
    <w:rsid w:val="000971D6"/>
    <w:rsid w:val="0009746A"/>
    <w:rsid w:val="00097775"/>
    <w:rsid w:val="00097F4C"/>
    <w:rsid w:val="00097FD1"/>
    <w:rsid w:val="000A03E7"/>
    <w:rsid w:val="000A062D"/>
    <w:rsid w:val="000A0E91"/>
    <w:rsid w:val="000A1543"/>
    <w:rsid w:val="000A19C7"/>
    <w:rsid w:val="000A229B"/>
    <w:rsid w:val="000A229E"/>
    <w:rsid w:val="000A22C5"/>
    <w:rsid w:val="000A2354"/>
    <w:rsid w:val="000A25B4"/>
    <w:rsid w:val="000A2D8C"/>
    <w:rsid w:val="000A31BB"/>
    <w:rsid w:val="000A3B2B"/>
    <w:rsid w:val="000A3EE5"/>
    <w:rsid w:val="000A40AF"/>
    <w:rsid w:val="000A4934"/>
    <w:rsid w:val="000A4FEC"/>
    <w:rsid w:val="000A526F"/>
    <w:rsid w:val="000A56FE"/>
    <w:rsid w:val="000A59D6"/>
    <w:rsid w:val="000A5EA5"/>
    <w:rsid w:val="000A6338"/>
    <w:rsid w:val="000A6D42"/>
    <w:rsid w:val="000A6E7A"/>
    <w:rsid w:val="000A7AD5"/>
    <w:rsid w:val="000A7E65"/>
    <w:rsid w:val="000B03F3"/>
    <w:rsid w:val="000B0AF3"/>
    <w:rsid w:val="000B0B3D"/>
    <w:rsid w:val="000B108A"/>
    <w:rsid w:val="000B1290"/>
    <w:rsid w:val="000B13D0"/>
    <w:rsid w:val="000B1667"/>
    <w:rsid w:val="000B2540"/>
    <w:rsid w:val="000B29D2"/>
    <w:rsid w:val="000B2A2E"/>
    <w:rsid w:val="000B2FA6"/>
    <w:rsid w:val="000B3435"/>
    <w:rsid w:val="000B3965"/>
    <w:rsid w:val="000B48B0"/>
    <w:rsid w:val="000B4AD4"/>
    <w:rsid w:val="000B51C2"/>
    <w:rsid w:val="000B51C9"/>
    <w:rsid w:val="000B5456"/>
    <w:rsid w:val="000B547B"/>
    <w:rsid w:val="000B5753"/>
    <w:rsid w:val="000B5F2C"/>
    <w:rsid w:val="000B6641"/>
    <w:rsid w:val="000B6A50"/>
    <w:rsid w:val="000B6AA1"/>
    <w:rsid w:val="000B6CD3"/>
    <w:rsid w:val="000B7DD7"/>
    <w:rsid w:val="000B7E2D"/>
    <w:rsid w:val="000B7F7E"/>
    <w:rsid w:val="000C02A4"/>
    <w:rsid w:val="000C0C80"/>
    <w:rsid w:val="000C0F6B"/>
    <w:rsid w:val="000C1165"/>
    <w:rsid w:val="000C1464"/>
    <w:rsid w:val="000C1591"/>
    <w:rsid w:val="000C1896"/>
    <w:rsid w:val="000C1933"/>
    <w:rsid w:val="000C1961"/>
    <w:rsid w:val="000C19AE"/>
    <w:rsid w:val="000C2750"/>
    <w:rsid w:val="000C3BA1"/>
    <w:rsid w:val="000C4F17"/>
    <w:rsid w:val="000C53EE"/>
    <w:rsid w:val="000C5513"/>
    <w:rsid w:val="000C61D4"/>
    <w:rsid w:val="000C69A4"/>
    <w:rsid w:val="000C6BDA"/>
    <w:rsid w:val="000C734D"/>
    <w:rsid w:val="000C7408"/>
    <w:rsid w:val="000C7BC1"/>
    <w:rsid w:val="000D0494"/>
    <w:rsid w:val="000D04E6"/>
    <w:rsid w:val="000D0AB5"/>
    <w:rsid w:val="000D19C6"/>
    <w:rsid w:val="000D19DB"/>
    <w:rsid w:val="000D1A1B"/>
    <w:rsid w:val="000D1B7E"/>
    <w:rsid w:val="000D1CC7"/>
    <w:rsid w:val="000D2004"/>
    <w:rsid w:val="000D2157"/>
    <w:rsid w:val="000D266A"/>
    <w:rsid w:val="000D278F"/>
    <w:rsid w:val="000D2995"/>
    <w:rsid w:val="000D2BD2"/>
    <w:rsid w:val="000D2D7E"/>
    <w:rsid w:val="000D30B5"/>
    <w:rsid w:val="000D3E0E"/>
    <w:rsid w:val="000D475A"/>
    <w:rsid w:val="000D484C"/>
    <w:rsid w:val="000D4C12"/>
    <w:rsid w:val="000D4C8F"/>
    <w:rsid w:val="000D4DD9"/>
    <w:rsid w:val="000D4DE0"/>
    <w:rsid w:val="000D5536"/>
    <w:rsid w:val="000D5D6F"/>
    <w:rsid w:val="000D5EF6"/>
    <w:rsid w:val="000D6095"/>
    <w:rsid w:val="000D68F5"/>
    <w:rsid w:val="000D6F48"/>
    <w:rsid w:val="000D7696"/>
    <w:rsid w:val="000D7EF6"/>
    <w:rsid w:val="000E03E1"/>
    <w:rsid w:val="000E0438"/>
    <w:rsid w:val="000E0605"/>
    <w:rsid w:val="000E083D"/>
    <w:rsid w:val="000E09F5"/>
    <w:rsid w:val="000E0D68"/>
    <w:rsid w:val="000E0EFB"/>
    <w:rsid w:val="000E1CD7"/>
    <w:rsid w:val="000E1F08"/>
    <w:rsid w:val="000E21B8"/>
    <w:rsid w:val="000E2214"/>
    <w:rsid w:val="000E2565"/>
    <w:rsid w:val="000E290E"/>
    <w:rsid w:val="000E2983"/>
    <w:rsid w:val="000E2BEF"/>
    <w:rsid w:val="000E2CCC"/>
    <w:rsid w:val="000E2E5D"/>
    <w:rsid w:val="000E2E99"/>
    <w:rsid w:val="000E3006"/>
    <w:rsid w:val="000E349F"/>
    <w:rsid w:val="000E37FD"/>
    <w:rsid w:val="000E3A78"/>
    <w:rsid w:val="000E3F64"/>
    <w:rsid w:val="000E4607"/>
    <w:rsid w:val="000E494C"/>
    <w:rsid w:val="000E51F1"/>
    <w:rsid w:val="000E5839"/>
    <w:rsid w:val="000E64BC"/>
    <w:rsid w:val="000E7366"/>
    <w:rsid w:val="000E7791"/>
    <w:rsid w:val="000E77DE"/>
    <w:rsid w:val="000F004B"/>
    <w:rsid w:val="000F00DB"/>
    <w:rsid w:val="000F00FE"/>
    <w:rsid w:val="000F06CF"/>
    <w:rsid w:val="000F0925"/>
    <w:rsid w:val="000F0E94"/>
    <w:rsid w:val="000F1489"/>
    <w:rsid w:val="000F18E9"/>
    <w:rsid w:val="000F198A"/>
    <w:rsid w:val="000F19FA"/>
    <w:rsid w:val="000F1B1B"/>
    <w:rsid w:val="000F2D1C"/>
    <w:rsid w:val="000F318E"/>
    <w:rsid w:val="000F34A0"/>
    <w:rsid w:val="000F366D"/>
    <w:rsid w:val="000F37B2"/>
    <w:rsid w:val="000F3E63"/>
    <w:rsid w:val="000F3FC5"/>
    <w:rsid w:val="000F4541"/>
    <w:rsid w:val="000F45EE"/>
    <w:rsid w:val="000F463F"/>
    <w:rsid w:val="000F490E"/>
    <w:rsid w:val="000F50E8"/>
    <w:rsid w:val="000F5A17"/>
    <w:rsid w:val="000F5B5F"/>
    <w:rsid w:val="000F5D72"/>
    <w:rsid w:val="000F5E4B"/>
    <w:rsid w:val="000F67B4"/>
    <w:rsid w:val="000F6E0B"/>
    <w:rsid w:val="000F7C5C"/>
    <w:rsid w:val="000F7C8F"/>
    <w:rsid w:val="001002C5"/>
    <w:rsid w:val="00100743"/>
    <w:rsid w:val="00100829"/>
    <w:rsid w:val="00100848"/>
    <w:rsid w:val="001011B8"/>
    <w:rsid w:val="0010165E"/>
    <w:rsid w:val="00101EB2"/>
    <w:rsid w:val="001028BE"/>
    <w:rsid w:val="00102B8F"/>
    <w:rsid w:val="001030C9"/>
    <w:rsid w:val="001031BE"/>
    <w:rsid w:val="00103BE5"/>
    <w:rsid w:val="00103D8C"/>
    <w:rsid w:val="00103DE8"/>
    <w:rsid w:val="0010492C"/>
    <w:rsid w:val="00104A9F"/>
    <w:rsid w:val="00104B02"/>
    <w:rsid w:val="001065AC"/>
    <w:rsid w:val="00106B6B"/>
    <w:rsid w:val="00106C2F"/>
    <w:rsid w:val="001070C8"/>
    <w:rsid w:val="0010712C"/>
    <w:rsid w:val="001071C0"/>
    <w:rsid w:val="00107A75"/>
    <w:rsid w:val="00107ECE"/>
    <w:rsid w:val="0011043F"/>
    <w:rsid w:val="00110E20"/>
    <w:rsid w:val="001115C3"/>
    <w:rsid w:val="001116BB"/>
    <w:rsid w:val="001116D0"/>
    <w:rsid w:val="0011173A"/>
    <w:rsid w:val="00112387"/>
    <w:rsid w:val="001124CE"/>
    <w:rsid w:val="00112E84"/>
    <w:rsid w:val="00112F45"/>
    <w:rsid w:val="001133AE"/>
    <w:rsid w:val="00113729"/>
    <w:rsid w:val="001138D2"/>
    <w:rsid w:val="001138E5"/>
    <w:rsid w:val="00113C12"/>
    <w:rsid w:val="00113CA9"/>
    <w:rsid w:val="0011400F"/>
    <w:rsid w:val="001147CC"/>
    <w:rsid w:val="00115087"/>
    <w:rsid w:val="00115746"/>
    <w:rsid w:val="00116127"/>
    <w:rsid w:val="00116656"/>
    <w:rsid w:val="00116811"/>
    <w:rsid w:val="001168BB"/>
    <w:rsid w:val="00116CA7"/>
    <w:rsid w:val="0011727B"/>
    <w:rsid w:val="00117AEB"/>
    <w:rsid w:val="00117F2E"/>
    <w:rsid w:val="001200EB"/>
    <w:rsid w:val="0012049E"/>
    <w:rsid w:val="00120E9A"/>
    <w:rsid w:val="00122275"/>
    <w:rsid w:val="0012253F"/>
    <w:rsid w:val="00122778"/>
    <w:rsid w:val="001234E2"/>
    <w:rsid w:val="00123821"/>
    <w:rsid w:val="00123D1A"/>
    <w:rsid w:val="00124029"/>
    <w:rsid w:val="00124E01"/>
    <w:rsid w:val="00125A31"/>
    <w:rsid w:val="00125BB1"/>
    <w:rsid w:val="00125C35"/>
    <w:rsid w:val="0012622F"/>
    <w:rsid w:val="0012654C"/>
    <w:rsid w:val="001267A7"/>
    <w:rsid w:val="00126F15"/>
    <w:rsid w:val="0012755A"/>
    <w:rsid w:val="00127CF2"/>
    <w:rsid w:val="001309B0"/>
    <w:rsid w:val="00130B0D"/>
    <w:rsid w:val="00131327"/>
    <w:rsid w:val="001314E7"/>
    <w:rsid w:val="00131978"/>
    <w:rsid w:val="00131DE0"/>
    <w:rsid w:val="00133C27"/>
    <w:rsid w:val="00134FF5"/>
    <w:rsid w:val="00135676"/>
    <w:rsid w:val="0013569A"/>
    <w:rsid w:val="00135750"/>
    <w:rsid w:val="00135BEC"/>
    <w:rsid w:val="00135E89"/>
    <w:rsid w:val="0013623C"/>
    <w:rsid w:val="00136271"/>
    <w:rsid w:val="00136464"/>
    <w:rsid w:val="00136C4F"/>
    <w:rsid w:val="00137179"/>
    <w:rsid w:val="00137507"/>
    <w:rsid w:val="0014024B"/>
    <w:rsid w:val="001403C3"/>
    <w:rsid w:val="001409FE"/>
    <w:rsid w:val="0014150B"/>
    <w:rsid w:val="001417F5"/>
    <w:rsid w:val="00141A47"/>
    <w:rsid w:val="00141F21"/>
    <w:rsid w:val="001426EB"/>
    <w:rsid w:val="00142B46"/>
    <w:rsid w:val="001439C4"/>
    <w:rsid w:val="00143CBB"/>
    <w:rsid w:val="00143F8C"/>
    <w:rsid w:val="001442CA"/>
    <w:rsid w:val="001443F7"/>
    <w:rsid w:val="001446C2"/>
    <w:rsid w:val="001447AC"/>
    <w:rsid w:val="00144C6F"/>
    <w:rsid w:val="00144D5B"/>
    <w:rsid w:val="0014510C"/>
    <w:rsid w:val="001455F6"/>
    <w:rsid w:val="00145789"/>
    <w:rsid w:val="00145D6C"/>
    <w:rsid w:val="001461A0"/>
    <w:rsid w:val="00146623"/>
    <w:rsid w:val="001468A1"/>
    <w:rsid w:val="00147B9A"/>
    <w:rsid w:val="00147F41"/>
    <w:rsid w:val="00151016"/>
    <w:rsid w:val="00151032"/>
    <w:rsid w:val="001515FE"/>
    <w:rsid w:val="00151938"/>
    <w:rsid w:val="00151A9D"/>
    <w:rsid w:val="00151C4D"/>
    <w:rsid w:val="0015205A"/>
    <w:rsid w:val="001523DE"/>
    <w:rsid w:val="00152866"/>
    <w:rsid w:val="00152CF3"/>
    <w:rsid w:val="00152F2A"/>
    <w:rsid w:val="00154095"/>
    <w:rsid w:val="001541C6"/>
    <w:rsid w:val="00154513"/>
    <w:rsid w:val="00154FFA"/>
    <w:rsid w:val="00155CE5"/>
    <w:rsid w:val="0015634D"/>
    <w:rsid w:val="001565BB"/>
    <w:rsid w:val="001572F9"/>
    <w:rsid w:val="00157451"/>
    <w:rsid w:val="00160009"/>
    <w:rsid w:val="001609CD"/>
    <w:rsid w:val="00160BD6"/>
    <w:rsid w:val="00160C9B"/>
    <w:rsid w:val="0016168B"/>
    <w:rsid w:val="00161830"/>
    <w:rsid w:val="0016187A"/>
    <w:rsid w:val="00161E0E"/>
    <w:rsid w:val="00162405"/>
    <w:rsid w:val="00162505"/>
    <w:rsid w:val="00162A78"/>
    <w:rsid w:val="00162E4C"/>
    <w:rsid w:val="00163026"/>
    <w:rsid w:val="00163296"/>
    <w:rsid w:val="0016361A"/>
    <w:rsid w:val="001638D5"/>
    <w:rsid w:val="00163C3E"/>
    <w:rsid w:val="00164342"/>
    <w:rsid w:val="00164738"/>
    <w:rsid w:val="00164B6F"/>
    <w:rsid w:val="001651B8"/>
    <w:rsid w:val="001654C2"/>
    <w:rsid w:val="001658FF"/>
    <w:rsid w:val="00165E41"/>
    <w:rsid w:val="00166054"/>
    <w:rsid w:val="0016614B"/>
    <w:rsid w:val="001666CF"/>
    <w:rsid w:val="00166809"/>
    <w:rsid w:val="00166A60"/>
    <w:rsid w:val="00167003"/>
    <w:rsid w:val="0016706D"/>
    <w:rsid w:val="00167210"/>
    <w:rsid w:val="0016776C"/>
    <w:rsid w:val="00167C85"/>
    <w:rsid w:val="001700A7"/>
    <w:rsid w:val="001701D7"/>
    <w:rsid w:val="0017041B"/>
    <w:rsid w:val="001704F3"/>
    <w:rsid w:val="0017068A"/>
    <w:rsid w:val="00170723"/>
    <w:rsid w:val="00171069"/>
    <w:rsid w:val="00171AF3"/>
    <w:rsid w:val="00171F88"/>
    <w:rsid w:val="001721AF"/>
    <w:rsid w:val="001722EB"/>
    <w:rsid w:val="00172D1F"/>
    <w:rsid w:val="001730F6"/>
    <w:rsid w:val="00173BAB"/>
    <w:rsid w:val="00173F84"/>
    <w:rsid w:val="001746B2"/>
    <w:rsid w:val="00174F8D"/>
    <w:rsid w:val="00175171"/>
    <w:rsid w:val="00175554"/>
    <w:rsid w:val="001760DB"/>
    <w:rsid w:val="001760F4"/>
    <w:rsid w:val="00176457"/>
    <w:rsid w:val="00176AA2"/>
    <w:rsid w:val="00176BBB"/>
    <w:rsid w:val="00176EF5"/>
    <w:rsid w:val="00177943"/>
    <w:rsid w:val="00177F19"/>
    <w:rsid w:val="00180605"/>
    <w:rsid w:val="00180A02"/>
    <w:rsid w:val="00180EC4"/>
    <w:rsid w:val="00180FE0"/>
    <w:rsid w:val="00180FF4"/>
    <w:rsid w:val="0018136D"/>
    <w:rsid w:val="001819C1"/>
    <w:rsid w:val="00181DE2"/>
    <w:rsid w:val="001821C2"/>
    <w:rsid w:val="0018227A"/>
    <w:rsid w:val="00182B7D"/>
    <w:rsid w:val="00183C75"/>
    <w:rsid w:val="001841B3"/>
    <w:rsid w:val="001841FB"/>
    <w:rsid w:val="001851B2"/>
    <w:rsid w:val="00185B9A"/>
    <w:rsid w:val="00186306"/>
    <w:rsid w:val="00186561"/>
    <w:rsid w:val="0018701B"/>
    <w:rsid w:val="0018732C"/>
    <w:rsid w:val="00187338"/>
    <w:rsid w:val="00187573"/>
    <w:rsid w:val="00187E82"/>
    <w:rsid w:val="00187FB9"/>
    <w:rsid w:val="0019017E"/>
    <w:rsid w:val="001901BB"/>
    <w:rsid w:val="001901C6"/>
    <w:rsid w:val="00190E9D"/>
    <w:rsid w:val="00191443"/>
    <w:rsid w:val="00191CB5"/>
    <w:rsid w:val="00191F79"/>
    <w:rsid w:val="001923D3"/>
    <w:rsid w:val="00192572"/>
    <w:rsid w:val="0019281C"/>
    <w:rsid w:val="00193734"/>
    <w:rsid w:val="00193E20"/>
    <w:rsid w:val="00193F5F"/>
    <w:rsid w:val="001945E4"/>
    <w:rsid w:val="001946A6"/>
    <w:rsid w:val="00195FDE"/>
    <w:rsid w:val="001961BE"/>
    <w:rsid w:val="00196A1A"/>
    <w:rsid w:val="00196A64"/>
    <w:rsid w:val="00196AA3"/>
    <w:rsid w:val="00196B7F"/>
    <w:rsid w:val="00196E16"/>
    <w:rsid w:val="00197F04"/>
    <w:rsid w:val="001A01C6"/>
    <w:rsid w:val="001A093C"/>
    <w:rsid w:val="001A0A2E"/>
    <w:rsid w:val="001A0B2D"/>
    <w:rsid w:val="001A1706"/>
    <w:rsid w:val="001A19FC"/>
    <w:rsid w:val="001A262F"/>
    <w:rsid w:val="001A289A"/>
    <w:rsid w:val="001A2CC0"/>
    <w:rsid w:val="001A2EC9"/>
    <w:rsid w:val="001A3880"/>
    <w:rsid w:val="001A3CD0"/>
    <w:rsid w:val="001A3CDC"/>
    <w:rsid w:val="001A4022"/>
    <w:rsid w:val="001A4CC0"/>
    <w:rsid w:val="001A5061"/>
    <w:rsid w:val="001A551E"/>
    <w:rsid w:val="001A5684"/>
    <w:rsid w:val="001A57E1"/>
    <w:rsid w:val="001A588A"/>
    <w:rsid w:val="001A60DE"/>
    <w:rsid w:val="001A69BD"/>
    <w:rsid w:val="001A6E5D"/>
    <w:rsid w:val="001A7109"/>
    <w:rsid w:val="001A761C"/>
    <w:rsid w:val="001B0E2B"/>
    <w:rsid w:val="001B0F51"/>
    <w:rsid w:val="001B1B31"/>
    <w:rsid w:val="001B2025"/>
    <w:rsid w:val="001B20AC"/>
    <w:rsid w:val="001B3177"/>
    <w:rsid w:val="001B326C"/>
    <w:rsid w:val="001B3ADD"/>
    <w:rsid w:val="001B3C1F"/>
    <w:rsid w:val="001B46D6"/>
    <w:rsid w:val="001B4901"/>
    <w:rsid w:val="001B4D93"/>
    <w:rsid w:val="001B5108"/>
    <w:rsid w:val="001B5395"/>
    <w:rsid w:val="001B53D0"/>
    <w:rsid w:val="001B5694"/>
    <w:rsid w:val="001B56D2"/>
    <w:rsid w:val="001B580B"/>
    <w:rsid w:val="001B5848"/>
    <w:rsid w:val="001B5E59"/>
    <w:rsid w:val="001B60BE"/>
    <w:rsid w:val="001B67F2"/>
    <w:rsid w:val="001B6822"/>
    <w:rsid w:val="001B6AC5"/>
    <w:rsid w:val="001B7185"/>
    <w:rsid w:val="001B7635"/>
    <w:rsid w:val="001C03AD"/>
    <w:rsid w:val="001C0795"/>
    <w:rsid w:val="001C096C"/>
    <w:rsid w:val="001C1546"/>
    <w:rsid w:val="001C17C1"/>
    <w:rsid w:val="001C1887"/>
    <w:rsid w:val="001C1931"/>
    <w:rsid w:val="001C19BF"/>
    <w:rsid w:val="001C29EF"/>
    <w:rsid w:val="001C2D77"/>
    <w:rsid w:val="001C3069"/>
    <w:rsid w:val="001C30DA"/>
    <w:rsid w:val="001C408B"/>
    <w:rsid w:val="001C4321"/>
    <w:rsid w:val="001C49BE"/>
    <w:rsid w:val="001C5088"/>
    <w:rsid w:val="001C5B58"/>
    <w:rsid w:val="001C5C46"/>
    <w:rsid w:val="001C601D"/>
    <w:rsid w:val="001C6228"/>
    <w:rsid w:val="001C64D2"/>
    <w:rsid w:val="001C6567"/>
    <w:rsid w:val="001C66AD"/>
    <w:rsid w:val="001C6D43"/>
    <w:rsid w:val="001C715F"/>
    <w:rsid w:val="001C7AC2"/>
    <w:rsid w:val="001D02A1"/>
    <w:rsid w:val="001D09A5"/>
    <w:rsid w:val="001D1136"/>
    <w:rsid w:val="001D16CF"/>
    <w:rsid w:val="001D1934"/>
    <w:rsid w:val="001D19C4"/>
    <w:rsid w:val="001D1E97"/>
    <w:rsid w:val="001D2C80"/>
    <w:rsid w:val="001D2F5F"/>
    <w:rsid w:val="001D46AF"/>
    <w:rsid w:val="001D4F93"/>
    <w:rsid w:val="001D4FD7"/>
    <w:rsid w:val="001D57C2"/>
    <w:rsid w:val="001D5801"/>
    <w:rsid w:val="001D58EC"/>
    <w:rsid w:val="001D5DB8"/>
    <w:rsid w:val="001D6140"/>
    <w:rsid w:val="001D6A10"/>
    <w:rsid w:val="001D7785"/>
    <w:rsid w:val="001D783B"/>
    <w:rsid w:val="001E0D6C"/>
    <w:rsid w:val="001E0DF5"/>
    <w:rsid w:val="001E0F25"/>
    <w:rsid w:val="001E17F6"/>
    <w:rsid w:val="001E1884"/>
    <w:rsid w:val="001E1E16"/>
    <w:rsid w:val="001E1FE4"/>
    <w:rsid w:val="001E26C5"/>
    <w:rsid w:val="001E37B9"/>
    <w:rsid w:val="001E385C"/>
    <w:rsid w:val="001E5765"/>
    <w:rsid w:val="001E602A"/>
    <w:rsid w:val="001E6335"/>
    <w:rsid w:val="001E63C5"/>
    <w:rsid w:val="001E6548"/>
    <w:rsid w:val="001E690F"/>
    <w:rsid w:val="001E69B8"/>
    <w:rsid w:val="001E6B23"/>
    <w:rsid w:val="001E772A"/>
    <w:rsid w:val="001E7C23"/>
    <w:rsid w:val="001F02C1"/>
    <w:rsid w:val="001F0996"/>
    <w:rsid w:val="001F10EB"/>
    <w:rsid w:val="001F202A"/>
    <w:rsid w:val="001F20F8"/>
    <w:rsid w:val="001F2726"/>
    <w:rsid w:val="001F3A99"/>
    <w:rsid w:val="001F41E8"/>
    <w:rsid w:val="001F4844"/>
    <w:rsid w:val="001F50FF"/>
    <w:rsid w:val="001F53EE"/>
    <w:rsid w:val="001F58D7"/>
    <w:rsid w:val="001F5BD1"/>
    <w:rsid w:val="001F64E3"/>
    <w:rsid w:val="001F6DE8"/>
    <w:rsid w:val="001F700E"/>
    <w:rsid w:val="001F7067"/>
    <w:rsid w:val="001F713F"/>
    <w:rsid w:val="001F71BE"/>
    <w:rsid w:val="001F7470"/>
    <w:rsid w:val="001F7AAA"/>
    <w:rsid w:val="002006EC"/>
    <w:rsid w:val="00200995"/>
    <w:rsid w:val="00200AB3"/>
    <w:rsid w:val="00200FC6"/>
    <w:rsid w:val="00202E05"/>
    <w:rsid w:val="002033D5"/>
    <w:rsid w:val="002034CC"/>
    <w:rsid w:val="0020386E"/>
    <w:rsid w:val="00204263"/>
    <w:rsid w:val="00204BFD"/>
    <w:rsid w:val="00204D1D"/>
    <w:rsid w:val="00204FC1"/>
    <w:rsid w:val="002051AF"/>
    <w:rsid w:val="0020537C"/>
    <w:rsid w:val="00205F1E"/>
    <w:rsid w:val="00206990"/>
    <w:rsid w:val="0020752E"/>
    <w:rsid w:val="0020780F"/>
    <w:rsid w:val="0021068B"/>
    <w:rsid w:val="002109D8"/>
    <w:rsid w:val="00211A98"/>
    <w:rsid w:val="00211AC3"/>
    <w:rsid w:val="00211E02"/>
    <w:rsid w:val="00212012"/>
    <w:rsid w:val="00212060"/>
    <w:rsid w:val="00212A2E"/>
    <w:rsid w:val="00213069"/>
    <w:rsid w:val="0021337B"/>
    <w:rsid w:val="002140A6"/>
    <w:rsid w:val="0021527F"/>
    <w:rsid w:val="002156FB"/>
    <w:rsid w:val="00216C23"/>
    <w:rsid w:val="00217BA7"/>
    <w:rsid w:val="00220577"/>
    <w:rsid w:val="0022074D"/>
    <w:rsid w:val="0022138F"/>
    <w:rsid w:val="00222010"/>
    <w:rsid w:val="00222B82"/>
    <w:rsid w:val="00222CCE"/>
    <w:rsid w:val="00222F64"/>
    <w:rsid w:val="002235A2"/>
    <w:rsid w:val="00223C58"/>
    <w:rsid w:val="00223E65"/>
    <w:rsid w:val="00223FD0"/>
    <w:rsid w:val="0022444A"/>
    <w:rsid w:val="002245A9"/>
    <w:rsid w:val="00224804"/>
    <w:rsid w:val="0022526A"/>
    <w:rsid w:val="00225BC3"/>
    <w:rsid w:val="0022606C"/>
    <w:rsid w:val="002265C0"/>
    <w:rsid w:val="002265DA"/>
    <w:rsid w:val="00226756"/>
    <w:rsid w:val="002267ED"/>
    <w:rsid w:val="00226A2F"/>
    <w:rsid w:val="00226C69"/>
    <w:rsid w:val="00227305"/>
    <w:rsid w:val="00227354"/>
    <w:rsid w:val="0022740F"/>
    <w:rsid w:val="00227ED8"/>
    <w:rsid w:val="0023079C"/>
    <w:rsid w:val="00230EAF"/>
    <w:rsid w:val="00231287"/>
    <w:rsid w:val="0023173E"/>
    <w:rsid w:val="0023200E"/>
    <w:rsid w:val="0023236B"/>
    <w:rsid w:val="00232634"/>
    <w:rsid w:val="002331F0"/>
    <w:rsid w:val="002334CC"/>
    <w:rsid w:val="00234250"/>
    <w:rsid w:val="00234717"/>
    <w:rsid w:val="00234A11"/>
    <w:rsid w:val="002360E9"/>
    <w:rsid w:val="00236981"/>
    <w:rsid w:val="00236C39"/>
    <w:rsid w:val="00236DC2"/>
    <w:rsid w:val="00237556"/>
    <w:rsid w:val="00237571"/>
    <w:rsid w:val="00237A3A"/>
    <w:rsid w:val="0024005A"/>
    <w:rsid w:val="0024061E"/>
    <w:rsid w:val="002410DE"/>
    <w:rsid w:val="0024152C"/>
    <w:rsid w:val="002418C2"/>
    <w:rsid w:val="0024251B"/>
    <w:rsid w:val="0024294F"/>
    <w:rsid w:val="002429CF"/>
    <w:rsid w:val="00242BE1"/>
    <w:rsid w:val="0024464E"/>
    <w:rsid w:val="00244C75"/>
    <w:rsid w:val="00244F2E"/>
    <w:rsid w:val="002450BC"/>
    <w:rsid w:val="00245536"/>
    <w:rsid w:val="002455D6"/>
    <w:rsid w:val="002457A2"/>
    <w:rsid w:val="00245BB3"/>
    <w:rsid w:val="00245CCB"/>
    <w:rsid w:val="00246D40"/>
    <w:rsid w:val="0024730A"/>
    <w:rsid w:val="00247401"/>
    <w:rsid w:val="002474E0"/>
    <w:rsid w:val="0024773E"/>
    <w:rsid w:val="00247AAE"/>
    <w:rsid w:val="00247AF2"/>
    <w:rsid w:val="00247C1D"/>
    <w:rsid w:val="002508A1"/>
    <w:rsid w:val="00250BDC"/>
    <w:rsid w:val="00251315"/>
    <w:rsid w:val="00251343"/>
    <w:rsid w:val="00251410"/>
    <w:rsid w:val="00251433"/>
    <w:rsid w:val="0025223D"/>
    <w:rsid w:val="002528B0"/>
    <w:rsid w:val="002529FF"/>
    <w:rsid w:val="00252A1B"/>
    <w:rsid w:val="00252D92"/>
    <w:rsid w:val="002532A7"/>
    <w:rsid w:val="00253C5D"/>
    <w:rsid w:val="0025456A"/>
    <w:rsid w:val="00254627"/>
    <w:rsid w:val="00254B4E"/>
    <w:rsid w:val="002551A7"/>
    <w:rsid w:val="0025540A"/>
    <w:rsid w:val="0025579F"/>
    <w:rsid w:val="002561E6"/>
    <w:rsid w:val="002568DE"/>
    <w:rsid w:val="00256BA6"/>
    <w:rsid w:val="00257248"/>
    <w:rsid w:val="002572EF"/>
    <w:rsid w:val="002576B6"/>
    <w:rsid w:val="0025780B"/>
    <w:rsid w:val="00257BF6"/>
    <w:rsid w:val="00260021"/>
    <w:rsid w:val="00260648"/>
    <w:rsid w:val="00260F44"/>
    <w:rsid w:val="00261113"/>
    <w:rsid w:val="00261377"/>
    <w:rsid w:val="002618C0"/>
    <w:rsid w:val="00261F3D"/>
    <w:rsid w:val="00263331"/>
    <w:rsid w:val="00263779"/>
    <w:rsid w:val="0026393F"/>
    <w:rsid w:val="00263C30"/>
    <w:rsid w:val="00263CA2"/>
    <w:rsid w:val="00263E3C"/>
    <w:rsid w:val="00264314"/>
    <w:rsid w:val="00264B64"/>
    <w:rsid w:val="00264CC7"/>
    <w:rsid w:val="00264E40"/>
    <w:rsid w:val="00265366"/>
    <w:rsid w:val="00265A13"/>
    <w:rsid w:val="00266462"/>
    <w:rsid w:val="002666E6"/>
    <w:rsid w:val="00267174"/>
    <w:rsid w:val="00270354"/>
    <w:rsid w:val="00270B1D"/>
    <w:rsid w:val="00271A69"/>
    <w:rsid w:val="00271AA9"/>
    <w:rsid w:val="00271B04"/>
    <w:rsid w:val="00271C07"/>
    <w:rsid w:val="002722B2"/>
    <w:rsid w:val="002722BE"/>
    <w:rsid w:val="0027249D"/>
    <w:rsid w:val="002733D6"/>
    <w:rsid w:val="002739C3"/>
    <w:rsid w:val="00273B4D"/>
    <w:rsid w:val="00273B6F"/>
    <w:rsid w:val="00273C6F"/>
    <w:rsid w:val="0027442F"/>
    <w:rsid w:val="002749E1"/>
    <w:rsid w:val="00274C70"/>
    <w:rsid w:val="00275223"/>
    <w:rsid w:val="002757B8"/>
    <w:rsid w:val="00275AA7"/>
    <w:rsid w:val="00275B2B"/>
    <w:rsid w:val="0027708D"/>
    <w:rsid w:val="002777C0"/>
    <w:rsid w:val="002803C5"/>
    <w:rsid w:val="002805B4"/>
    <w:rsid w:val="002806EC"/>
    <w:rsid w:val="00280715"/>
    <w:rsid w:val="00281D35"/>
    <w:rsid w:val="002827AE"/>
    <w:rsid w:val="00282F5D"/>
    <w:rsid w:val="00283005"/>
    <w:rsid w:val="00283719"/>
    <w:rsid w:val="00283B94"/>
    <w:rsid w:val="00283BAA"/>
    <w:rsid w:val="00283C41"/>
    <w:rsid w:val="00283FDA"/>
    <w:rsid w:val="002840C8"/>
    <w:rsid w:val="002842B3"/>
    <w:rsid w:val="0028470A"/>
    <w:rsid w:val="002849AD"/>
    <w:rsid w:val="00285252"/>
    <w:rsid w:val="0028535C"/>
    <w:rsid w:val="002854AC"/>
    <w:rsid w:val="002855B1"/>
    <w:rsid w:val="00285DC4"/>
    <w:rsid w:val="00287035"/>
    <w:rsid w:val="0028719A"/>
    <w:rsid w:val="002900A4"/>
    <w:rsid w:val="00290B2D"/>
    <w:rsid w:val="002910E8"/>
    <w:rsid w:val="00291197"/>
    <w:rsid w:val="00291B03"/>
    <w:rsid w:val="00291E52"/>
    <w:rsid w:val="00292215"/>
    <w:rsid w:val="00293701"/>
    <w:rsid w:val="002939D8"/>
    <w:rsid w:val="00294141"/>
    <w:rsid w:val="002944D7"/>
    <w:rsid w:val="0029480F"/>
    <w:rsid w:val="002956D9"/>
    <w:rsid w:val="00295D11"/>
    <w:rsid w:val="00296796"/>
    <w:rsid w:val="00296A23"/>
    <w:rsid w:val="00296A28"/>
    <w:rsid w:val="00297937"/>
    <w:rsid w:val="002A036B"/>
    <w:rsid w:val="002A0608"/>
    <w:rsid w:val="002A1486"/>
    <w:rsid w:val="002A1C65"/>
    <w:rsid w:val="002A2763"/>
    <w:rsid w:val="002A30B0"/>
    <w:rsid w:val="002A3260"/>
    <w:rsid w:val="002A3689"/>
    <w:rsid w:val="002A38F0"/>
    <w:rsid w:val="002A3B3D"/>
    <w:rsid w:val="002A629F"/>
    <w:rsid w:val="002A67F0"/>
    <w:rsid w:val="002A6EB7"/>
    <w:rsid w:val="002A742F"/>
    <w:rsid w:val="002A7582"/>
    <w:rsid w:val="002A75C6"/>
    <w:rsid w:val="002A7F71"/>
    <w:rsid w:val="002B03B5"/>
    <w:rsid w:val="002B09FE"/>
    <w:rsid w:val="002B0D11"/>
    <w:rsid w:val="002B1024"/>
    <w:rsid w:val="002B137B"/>
    <w:rsid w:val="002B1A89"/>
    <w:rsid w:val="002B1D9B"/>
    <w:rsid w:val="002B1EFD"/>
    <w:rsid w:val="002B1EFF"/>
    <w:rsid w:val="002B1F04"/>
    <w:rsid w:val="002B23F4"/>
    <w:rsid w:val="002B265E"/>
    <w:rsid w:val="002B2B0A"/>
    <w:rsid w:val="002B2C27"/>
    <w:rsid w:val="002B2D69"/>
    <w:rsid w:val="002B32A4"/>
    <w:rsid w:val="002B341C"/>
    <w:rsid w:val="002B3C1B"/>
    <w:rsid w:val="002B429E"/>
    <w:rsid w:val="002B4535"/>
    <w:rsid w:val="002B47C4"/>
    <w:rsid w:val="002B4899"/>
    <w:rsid w:val="002B489E"/>
    <w:rsid w:val="002B4951"/>
    <w:rsid w:val="002B4F06"/>
    <w:rsid w:val="002B4FDB"/>
    <w:rsid w:val="002B56F8"/>
    <w:rsid w:val="002B5704"/>
    <w:rsid w:val="002B5C69"/>
    <w:rsid w:val="002B62C7"/>
    <w:rsid w:val="002B653C"/>
    <w:rsid w:val="002B6992"/>
    <w:rsid w:val="002B6C5A"/>
    <w:rsid w:val="002B700D"/>
    <w:rsid w:val="002B7211"/>
    <w:rsid w:val="002B7AA4"/>
    <w:rsid w:val="002B7C68"/>
    <w:rsid w:val="002B7C8C"/>
    <w:rsid w:val="002C0198"/>
    <w:rsid w:val="002C02A7"/>
    <w:rsid w:val="002C1208"/>
    <w:rsid w:val="002C1511"/>
    <w:rsid w:val="002C1838"/>
    <w:rsid w:val="002C1E9F"/>
    <w:rsid w:val="002C1F09"/>
    <w:rsid w:val="002C215C"/>
    <w:rsid w:val="002C2D4D"/>
    <w:rsid w:val="002C2FDB"/>
    <w:rsid w:val="002C3304"/>
    <w:rsid w:val="002C339C"/>
    <w:rsid w:val="002C352B"/>
    <w:rsid w:val="002C363F"/>
    <w:rsid w:val="002C3664"/>
    <w:rsid w:val="002C46C1"/>
    <w:rsid w:val="002C492E"/>
    <w:rsid w:val="002C4F59"/>
    <w:rsid w:val="002C4FF0"/>
    <w:rsid w:val="002C5480"/>
    <w:rsid w:val="002C698B"/>
    <w:rsid w:val="002C6DB8"/>
    <w:rsid w:val="002C7CE7"/>
    <w:rsid w:val="002D128F"/>
    <w:rsid w:val="002D12A5"/>
    <w:rsid w:val="002D12F3"/>
    <w:rsid w:val="002D15A4"/>
    <w:rsid w:val="002D167B"/>
    <w:rsid w:val="002D1CA8"/>
    <w:rsid w:val="002D3356"/>
    <w:rsid w:val="002D3B07"/>
    <w:rsid w:val="002D460A"/>
    <w:rsid w:val="002D4E53"/>
    <w:rsid w:val="002D53F8"/>
    <w:rsid w:val="002D678E"/>
    <w:rsid w:val="002D6C37"/>
    <w:rsid w:val="002D7604"/>
    <w:rsid w:val="002D7C87"/>
    <w:rsid w:val="002E06E1"/>
    <w:rsid w:val="002E0EEA"/>
    <w:rsid w:val="002E1118"/>
    <w:rsid w:val="002E22EE"/>
    <w:rsid w:val="002E294D"/>
    <w:rsid w:val="002E2E0A"/>
    <w:rsid w:val="002E2EA6"/>
    <w:rsid w:val="002E30AC"/>
    <w:rsid w:val="002E3C92"/>
    <w:rsid w:val="002E47B1"/>
    <w:rsid w:val="002E54BD"/>
    <w:rsid w:val="002E5C33"/>
    <w:rsid w:val="002E6230"/>
    <w:rsid w:val="002E6549"/>
    <w:rsid w:val="002E6AEB"/>
    <w:rsid w:val="002E6AF4"/>
    <w:rsid w:val="002E6AF6"/>
    <w:rsid w:val="002E721D"/>
    <w:rsid w:val="002E7762"/>
    <w:rsid w:val="002E7991"/>
    <w:rsid w:val="002E7A21"/>
    <w:rsid w:val="002E7C44"/>
    <w:rsid w:val="002F10D0"/>
    <w:rsid w:val="002F10FB"/>
    <w:rsid w:val="002F13A9"/>
    <w:rsid w:val="002F13EA"/>
    <w:rsid w:val="002F156C"/>
    <w:rsid w:val="002F1A15"/>
    <w:rsid w:val="002F1C5A"/>
    <w:rsid w:val="002F2346"/>
    <w:rsid w:val="002F2890"/>
    <w:rsid w:val="002F2EE1"/>
    <w:rsid w:val="002F3330"/>
    <w:rsid w:val="002F3383"/>
    <w:rsid w:val="002F49AA"/>
    <w:rsid w:val="002F54E2"/>
    <w:rsid w:val="002F6258"/>
    <w:rsid w:val="002F63BF"/>
    <w:rsid w:val="002F66C9"/>
    <w:rsid w:val="002F6A49"/>
    <w:rsid w:val="002F709F"/>
    <w:rsid w:val="002F714D"/>
    <w:rsid w:val="002F74D7"/>
    <w:rsid w:val="002F7A29"/>
    <w:rsid w:val="002F7A2C"/>
    <w:rsid w:val="00300723"/>
    <w:rsid w:val="00300A13"/>
    <w:rsid w:val="00301409"/>
    <w:rsid w:val="003019B7"/>
    <w:rsid w:val="0030241A"/>
    <w:rsid w:val="0030257D"/>
    <w:rsid w:val="00302B38"/>
    <w:rsid w:val="00302B6C"/>
    <w:rsid w:val="0030365E"/>
    <w:rsid w:val="00303758"/>
    <w:rsid w:val="0030388D"/>
    <w:rsid w:val="003040B9"/>
    <w:rsid w:val="003043A1"/>
    <w:rsid w:val="003048D6"/>
    <w:rsid w:val="00304C34"/>
    <w:rsid w:val="00304FB1"/>
    <w:rsid w:val="003051F7"/>
    <w:rsid w:val="00305301"/>
    <w:rsid w:val="003053C3"/>
    <w:rsid w:val="00305551"/>
    <w:rsid w:val="0030661F"/>
    <w:rsid w:val="0030707D"/>
    <w:rsid w:val="003070E8"/>
    <w:rsid w:val="0030740C"/>
    <w:rsid w:val="003076B7"/>
    <w:rsid w:val="00307C2D"/>
    <w:rsid w:val="00307E25"/>
    <w:rsid w:val="00310021"/>
    <w:rsid w:val="003103FF"/>
    <w:rsid w:val="00310B23"/>
    <w:rsid w:val="0031101E"/>
    <w:rsid w:val="0031105F"/>
    <w:rsid w:val="003112C9"/>
    <w:rsid w:val="003113EA"/>
    <w:rsid w:val="00311435"/>
    <w:rsid w:val="003117E8"/>
    <w:rsid w:val="00311F9C"/>
    <w:rsid w:val="003123AC"/>
    <w:rsid w:val="00312556"/>
    <w:rsid w:val="00312730"/>
    <w:rsid w:val="00312EEF"/>
    <w:rsid w:val="003145A3"/>
    <w:rsid w:val="00314E7F"/>
    <w:rsid w:val="003155DB"/>
    <w:rsid w:val="00315D3A"/>
    <w:rsid w:val="003160A1"/>
    <w:rsid w:val="003165C9"/>
    <w:rsid w:val="0031677F"/>
    <w:rsid w:val="003174E8"/>
    <w:rsid w:val="003175CE"/>
    <w:rsid w:val="00317D4B"/>
    <w:rsid w:val="00320090"/>
    <w:rsid w:val="00320994"/>
    <w:rsid w:val="00320A26"/>
    <w:rsid w:val="003210AB"/>
    <w:rsid w:val="003210E5"/>
    <w:rsid w:val="003213D2"/>
    <w:rsid w:val="0032148F"/>
    <w:rsid w:val="00321C54"/>
    <w:rsid w:val="00321CB5"/>
    <w:rsid w:val="00321CB8"/>
    <w:rsid w:val="00322D8C"/>
    <w:rsid w:val="003231AA"/>
    <w:rsid w:val="0032354A"/>
    <w:rsid w:val="0032377D"/>
    <w:rsid w:val="00323C56"/>
    <w:rsid w:val="00323EB8"/>
    <w:rsid w:val="00324162"/>
    <w:rsid w:val="00324481"/>
    <w:rsid w:val="00324C5D"/>
    <w:rsid w:val="00325554"/>
    <w:rsid w:val="00326648"/>
    <w:rsid w:val="003268BA"/>
    <w:rsid w:val="00326B6B"/>
    <w:rsid w:val="003272F4"/>
    <w:rsid w:val="003274B4"/>
    <w:rsid w:val="00327702"/>
    <w:rsid w:val="003279F2"/>
    <w:rsid w:val="00327B15"/>
    <w:rsid w:val="00327B8F"/>
    <w:rsid w:val="00330531"/>
    <w:rsid w:val="003306F0"/>
    <w:rsid w:val="00331509"/>
    <w:rsid w:val="00331CB7"/>
    <w:rsid w:val="00331D9B"/>
    <w:rsid w:val="003321D6"/>
    <w:rsid w:val="003324C4"/>
    <w:rsid w:val="00332AA6"/>
    <w:rsid w:val="00333095"/>
    <w:rsid w:val="003334A4"/>
    <w:rsid w:val="0033372A"/>
    <w:rsid w:val="0033411A"/>
    <w:rsid w:val="0033497E"/>
    <w:rsid w:val="00334C5F"/>
    <w:rsid w:val="00334E41"/>
    <w:rsid w:val="00335415"/>
    <w:rsid w:val="00335440"/>
    <w:rsid w:val="003359D8"/>
    <w:rsid w:val="0033667A"/>
    <w:rsid w:val="00336E08"/>
    <w:rsid w:val="00336E91"/>
    <w:rsid w:val="003370A6"/>
    <w:rsid w:val="00337769"/>
    <w:rsid w:val="00337DFF"/>
    <w:rsid w:val="00340556"/>
    <w:rsid w:val="003408AB"/>
    <w:rsid w:val="003409CD"/>
    <w:rsid w:val="00340E5F"/>
    <w:rsid w:val="00341271"/>
    <w:rsid w:val="003413B3"/>
    <w:rsid w:val="00341595"/>
    <w:rsid w:val="00341A29"/>
    <w:rsid w:val="00341F4E"/>
    <w:rsid w:val="003425E5"/>
    <w:rsid w:val="0034277A"/>
    <w:rsid w:val="00342A3F"/>
    <w:rsid w:val="00342A80"/>
    <w:rsid w:val="00342A9D"/>
    <w:rsid w:val="00343043"/>
    <w:rsid w:val="00344132"/>
    <w:rsid w:val="003444BA"/>
    <w:rsid w:val="00344665"/>
    <w:rsid w:val="0034483F"/>
    <w:rsid w:val="00345831"/>
    <w:rsid w:val="003458FD"/>
    <w:rsid w:val="00345A37"/>
    <w:rsid w:val="003460AE"/>
    <w:rsid w:val="003460CD"/>
    <w:rsid w:val="003464D4"/>
    <w:rsid w:val="00346F1D"/>
    <w:rsid w:val="0034795E"/>
    <w:rsid w:val="00350C28"/>
    <w:rsid w:val="00350D1C"/>
    <w:rsid w:val="0035123F"/>
    <w:rsid w:val="00351314"/>
    <w:rsid w:val="00352158"/>
    <w:rsid w:val="00352606"/>
    <w:rsid w:val="00352730"/>
    <w:rsid w:val="00353EDF"/>
    <w:rsid w:val="00354281"/>
    <w:rsid w:val="00355CD0"/>
    <w:rsid w:val="00355E48"/>
    <w:rsid w:val="00355FCE"/>
    <w:rsid w:val="00355FE6"/>
    <w:rsid w:val="00356227"/>
    <w:rsid w:val="00356737"/>
    <w:rsid w:val="003568C4"/>
    <w:rsid w:val="003568E6"/>
    <w:rsid w:val="00356A6D"/>
    <w:rsid w:val="00356EC8"/>
    <w:rsid w:val="00356EFB"/>
    <w:rsid w:val="00357526"/>
    <w:rsid w:val="003575A9"/>
    <w:rsid w:val="0035772C"/>
    <w:rsid w:val="00357DF6"/>
    <w:rsid w:val="0036039C"/>
    <w:rsid w:val="00360906"/>
    <w:rsid w:val="00361218"/>
    <w:rsid w:val="0036136A"/>
    <w:rsid w:val="003622C3"/>
    <w:rsid w:val="003625AE"/>
    <w:rsid w:val="00362805"/>
    <w:rsid w:val="00362988"/>
    <w:rsid w:val="003633E3"/>
    <w:rsid w:val="00363D22"/>
    <w:rsid w:val="00364065"/>
    <w:rsid w:val="003641F2"/>
    <w:rsid w:val="00364BAE"/>
    <w:rsid w:val="00365114"/>
    <w:rsid w:val="003655F5"/>
    <w:rsid w:val="0036571B"/>
    <w:rsid w:val="00365BFC"/>
    <w:rsid w:val="00365DC9"/>
    <w:rsid w:val="00365F4B"/>
    <w:rsid w:val="0036603C"/>
    <w:rsid w:val="00366892"/>
    <w:rsid w:val="00366A51"/>
    <w:rsid w:val="00366C80"/>
    <w:rsid w:val="00366D3A"/>
    <w:rsid w:val="0036710D"/>
    <w:rsid w:val="00367710"/>
    <w:rsid w:val="00370050"/>
    <w:rsid w:val="0037075B"/>
    <w:rsid w:val="0037100F"/>
    <w:rsid w:val="003710B3"/>
    <w:rsid w:val="00371B4E"/>
    <w:rsid w:val="0037212A"/>
    <w:rsid w:val="0037215D"/>
    <w:rsid w:val="003724B8"/>
    <w:rsid w:val="003725D3"/>
    <w:rsid w:val="00372F61"/>
    <w:rsid w:val="00373150"/>
    <w:rsid w:val="00373684"/>
    <w:rsid w:val="0037370A"/>
    <w:rsid w:val="0037379E"/>
    <w:rsid w:val="00374020"/>
    <w:rsid w:val="003741EC"/>
    <w:rsid w:val="00374653"/>
    <w:rsid w:val="0037476C"/>
    <w:rsid w:val="0037498C"/>
    <w:rsid w:val="003749CB"/>
    <w:rsid w:val="00374B27"/>
    <w:rsid w:val="00374BD8"/>
    <w:rsid w:val="00374CFE"/>
    <w:rsid w:val="00374E1E"/>
    <w:rsid w:val="00375394"/>
    <w:rsid w:val="003753FC"/>
    <w:rsid w:val="00375B78"/>
    <w:rsid w:val="0037602A"/>
    <w:rsid w:val="00376D43"/>
    <w:rsid w:val="00377466"/>
    <w:rsid w:val="003775D8"/>
    <w:rsid w:val="0038063E"/>
    <w:rsid w:val="00380937"/>
    <w:rsid w:val="00380FEA"/>
    <w:rsid w:val="00381548"/>
    <w:rsid w:val="003816BB"/>
    <w:rsid w:val="00381C86"/>
    <w:rsid w:val="0038224D"/>
    <w:rsid w:val="0038236D"/>
    <w:rsid w:val="003829C7"/>
    <w:rsid w:val="00382E18"/>
    <w:rsid w:val="00382EF5"/>
    <w:rsid w:val="003837C1"/>
    <w:rsid w:val="00383A1A"/>
    <w:rsid w:val="003840FB"/>
    <w:rsid w:val="00384401"/>
    <w:rsid w:val="003847F7"/>
    <w:rsid w:val="00384A58"/>
    <w:rsid w:val="00384E17"/>
    <w:rsid w:val="00385264"/>
    <w:rsid w:val="003855DC"/>
    <w:rsid w:val="00385E18"/>
    <w:rsid w:val="00385ECB"/>
    <w:rsid w:val="00386639"/>
    <w:rsid w:val="00386A47"/>
    <w:rsid w:val="00386B4E"/>
    <w:rsid w:val="003904D1"/>
    <w:rsid w:val="003906B0"/>
    <w:rsid w:val="00390861"/>
    <w:rsid w:val="00391127"/>
    <w:rsid w:val="00391961"/>
    <w:rsid w:val="00391EB4"/>
    <w:rsid w:val="00392377"/>
    <w:rsid w:val="0039278A"/>
    <w:rsid w:val="00392C84"/>
    <w:rsid w:val="0039307F"/>
    <w:rsid w:val="003932DC"/>
    <w:rsid w:val="0039440D"/>
    <w:rsid w:val="00394425"/>
    <w:rsid w:val="00394475"/>
    <w:rsid w:val="00394865"/>
    <w:rsid w:val="00394E06"/>
    <w:rsid w:val="00397706"/>
    <w:rsid w:val="00397D7D"/>
    <w:rsid w:val="00397FCC"/>
    <w:rsid w:val="003A0849"/>
    <w:rsid w:val="003A0D7C"/>
    <w:rsid w:val="003A10B6"/>
    <w:rsid w:val="003A16CB"/>
    <w:rsid w:val="003A1736"/>
    <w:rsid w:val="003A1FA8"/>
    <w:rsid w:val="003A21A5"/>
    <w:rsid w:val="003A2358"/>
    <w:rsid w:val="003A28F9"/>
    <w:rsid w:val="003A3393"/>
    <w:rsid w:val="003A3603"/>
    <w:rsid w:val="003A38EF"/>
    <w:rsid w:val="003A39AA"/>
    <w:rsid w:val="003A3C9E"/>
    <w:rsid w:val="003A3E68"/>
    <w:rsid w:val="003A4516"/>
    <w:rsid w:val="003A46C6"/>
    <w:rsid w:val="003A4B4B"/>
    <w:rsid w:val="003A5467"/>
    <w:rsid w:val="003A5697"/>
    <w:rsid w:val="003A5ABF"/>
    <w:rsid w:val="003A5E84"/>
    <w:rsid w:val="003A5F4D"/>
    <w:rsid w:val="003A6334"/>
    <w:rsid w:val="003A6A25"/>
    <w:rsid w:val="003A6FA7"/>
    <w:rsid w:val="003A72F4"/>
    <w:rsid w:val="003A784E"/>
    <w:rsid w:val="003A7FC3"/>
    <w:rsid w:val="003B082E"/>
    <w:rsid w:val="003B10F1"/>
    <w:rsid w:val="003B1A9D"/>
    <w:rsid w:val="003B2545"/>
    <w:rsid w:val="003B2707"/>
    <w:rsid w:val="003B29FC"/>
    <w:rsid w:val="003B2B89"/>
    <w:rsid w:val="003B330A"/>
    <w:rsid w:val="003B46D2"/>
    <w:rsid w:val="003B4715"/>
    <w:rsid w:val="003B5195"/>
    <w:rsid w:val="003B5568"/>
    <w:rsid w:val="003B5791"/>
    <w:rsid w:val="003B5AB3"/>
    <w:rsid w:val="003B5E73"/>
    <w:rsid w:val="003B656E"/>
    <w:rsid w:val="003B65A2"/>
    <w:rsid w:val="003B6DDB"/>
    <w:rsid w:val="003B7B2D"/>
    <w:rsid w:val="003B7F2E"/>
    <w:rsid w:val="003C03A9"/>
    <w:rsid w:val="003C17E3"/>
    <w:rsid w:val="003C1924"/>
    <w:rsid w:val="003C1A67"/>
    <w:rsid w:val="003C2386"/>
    <w:rsid w:val="003C23CB"/>
    <w:rsid w:val="003C2462"/>
    <w:rsid w:val="003C2879"/>
    <w:rsid w:val="003C3805"/>
    <w:rsid w:val="003C48DD"/>
    <w:rsid w:val="003C52D7"/>
    <w:rsid w:val="003C562F"/>
    <w:rsid w:val="003C56B9"/>
    <w:rsid w:val="003C5F77"/>
    <w:rsid w:val="003C675B"/>
    <w:rsid w:val="003C69FF"/>
    <w:rsid w:val="003C7826"/>
    <w:rsid w:val="003C7E07"/>
    <w:rsid w:val="003D0257"/>
    <w:rsid w:val="003D0616"/>
    <w:rsid w:val="003D08BD"/>
    <w:rsid w:val="003D10BF"/>
    <w:rsid w:val="003D1A91"/>
    <w:rsid w:val="003D1D2C"/>
    <w:rsid w:val="003D1FD6"/>
    <w:rsid w:val="003D26AD"/>
    <w:rsid w:val="003D2A48"/>
    <w:rsid w:val="003D2B24"/>
    <w:rsid w:val="003D2C63"/>
    <w:rsid w:val="003D2FCA"/>
    <w:rsid w:val="003D36FE"/>
    <w:rsid w:val="003D3787"/>
    <w:rsid w:val="003D3AFC"/>
    <w:rsid w:val="003D3F7C"/>
    <w:rsid w:val="003D564B"/>
    <w:rsid w:val="003D565B"/>
    <w:rsid w:val="003D59F2"/>
    <w:rsid w:val="003D5C53"/>
    <w:rsid w:val="003D5C70"/>
    <w:rsid w:val="003D60EB"/>
    <w:rsid w:val="003D62B5"/>
    <w:rsid w:val="003D6412"/>
    <w:rsid w:val="003D6AA5"/>
    <w:rsid w:val="003E0016"/>
    <w:rsid w:val="003E09B0"/>
    <w:rsid w:val="003E0BE1"/>
    <w:rsid w:val="003E1151"/>
    <w:rsid w:val="003E186A"/>
    <w:rsid w:val="003E2BDA"/>
    <w:rsid w:val="003E386C"/>
    <w:rsid w:val="003E3A03"/>
    <w:rsid w:val="003E3ED5"/>
    <w:rsid w:val="003E45F0"/>
    <w:rsid w:val="003E5453"/>
    <w:rsid w:val="003E56BB"/>
    <w:rsid w:val="003E5BD6"/>
    <w:rsid w:val="003E5EEF"/>
    <w:rsid w:val="003E609E"/>
    <w:rsid w:val="003E63BF"/>
    <w:rsid w:val="003E7DE3"/>
    <w:rsid w:val="003F0210"/>
    <w:rsid w:val="003F02A5"/>
    <w:rsid w:val="003F02EA"/>
    <w:rsid w:val="003F03AC"/>
    <w:rsid w:val="003F05D7"/>
    <w:rsid w:val="003F0C47"/>
    <w:rsid w:val="003F14BD"/>
    <w:rsid w:val="003F1711"/>
    <w:rsid w:val="003F2439"/>
    <w:rsid w:val="003F2788"/>
    <w:rsid w:val="003F326B"/>
    <w:rsid w:val="003F38E1"/>
    <w:rsid w:val="003F3FDA"/>
    <w:rsid w:val="003F44C9"/>
    <w:rsid w:val="003F5475"/>
    <w:rsid w:val="003F5986"/>
    <w:rsid w:val="003F5FE9"/>
    <w:rsid w:val="003F650E"/>
    <w:rsid w:val="003F6938"/>
    <w:rsid w:val="003F6D56"/>
    <w:rsid w:val="003F6ECA"/>
    <w:rsid w:val="003F7A87"/>
    <w:rsid w:val="003F7B8B"/>
    <w:rsid w:val="00400524"/>
    <w:rsid w:val="004010A8"/>
    <w:rsid w:val="004013AD"/>
    <w:rsid w:val="004019D6"/>
    <w:rsid w:val="00401B07"/>
    <w:rsid w:val="00401C83"/>
    <w:rsid w:val="004026A4"/>
    <w:rsid w:val="004029F2"/>
    <w:rsid w:val="00402D77"/>
    <w:rsid w:val="00403244"/>
    <w:rsid w:val="004038E4"/>
    <w:rsid w:val="00403BBC"/>
    <w:rsid w:val="00403ED4"/>
    <w:rsid w:val="00403F84"/>
    <w:rsid w:val="00404934"/>
    <w:rsid w:val="00404E7F"/>
    <w:rsid w:val="00404EDF"/>
    <w:rsid w:val="00405400"/>
    <w:rsid w:val="004057DB"/>
    <w:rsid w:val="00405F6C"/>
    <w:rsid w:val="004062FA"/>
    <w:rsid w:val="00406B11"/>
    <w:rsid w:val="004077B7"/>
    <w:rsid w:val="004077DD"/>
    <w:rsid w:val="004104D8"/>
    <w:rsid w:val="00410563"/>
    <w:rsid w:val="004117DD"/>
    <w:rsid w:val="00411E8C"/>
    <w:rsid w:val="004120A3"/>
    <w:rsid w:val="004129B7"/>
    <w:rsid w:val="00412B45"/>
    <w:rsid w:val="00412DC4"/>
    <w:rsid w:val="00412F6A"/>
    <w:rsid w:val="0041343B"/>
    <w:rsid w:val="00413848"/>
    <w:rsid w:val="00413C12"/>
    <w:rsid w:val="004143DD"/>
    <w:rsid w:val="0041453A"/>
    <w:rsid w:val="00414C2F"/>
    <w:rsid w:val="00415A00"/>
    <w:rsid w:val="00415B7C"/>
    <w:rsid w:val="00416ADC"/>
    <w:rsid w:val="00416B48"/>
    <w:rsid w:val="004172D4"/>
    <w:rsid w:val="00417319"/>
    <w:rsid w:val="00417CEA"/>
    <w:rsid w:val="00420267"/>
    <w:rsid w:val="004203B9"/>
    <w:rsid w:val="0042044B"/>
    <w:rsid w:val="00420774"/>
    <w:rsid w:val="004207F3"/>
    <w:rsid w:val="004208D1"/>
    <w:rsid w:val="00420AD8"/>
    <w:rsid w:val="00420F04"/>
    <w:rsid w:val="00421138"/>
    <w:rsid w:val="0042141C"/>
    <w:rsid w:val="00422CC0"/>
    <w:rsid w:val="00422CF8"/>
    <w:rsid w:val="00423A3D"/>
    <w:rsid w:val="004240AD"/>
    <w:rsid w:val="00425928"/>
    <w:rsid w:val="00425B82"/>
    <w:rsid w:val="00425DB7"/>
    <w:rsid w:val="00427078"/>
    <w:rsid w:val="0043080F"/>
    <w:rsid w:val="0043094A"/>
    <w:rsid w:val="00430AB2"/>
    <w:rsid w:val="00430CF1"/>
    <w:rsid w:val="004310B8"/>
    <w:rsid w:val="0043169C"/>
    <w:rsid w:val="004316EB"/>
    <w:rsid w:val="0043181B"/>
    <w:rsid w:val="00431BA2"/>
    <w:rsid w:val="0043211D"/>
    <w:rsid w:val="004327C2"/>
    <w:rsid w:val="004333C9"/>
    <w:rsid w:val="0043349F"/>
    <w:rsid w:val="0043362A"/>
    <w:rsid w:val="00433E31"/>
    <w:rsid w:val="004344E6"/>
    <w:rsid w:val="004351FD"/>
    <w:rsid w:val="00435223"/>
    <w:rsid w:val="00435277"/>
    <w:rsid w:val="004353A5"/>
    <w:rsid w:val="00435B53"/>
    <w:rsid w:val="00435FCE"/>
    <w:rsid w:val="004362E5"/>
    <w:rsid w:val="004364FA"/>
    <w:rsid w:val="004366AE"/>
    <w:rsid w:val="00436781"/>
    <w:rsid w:val="00436947"/>
    <w:rsid w:val="00436AF2"/>
    <w:rsid w:val="00436C31"/>
    <w:rsid w:val="004375AB"/>
    <w:rsid w:val="00437B2F"/>
    <w:rsid w:val="00437DEE"/>
    <w:rsid w:val="00437E92"/>
    <w:rsid w:val="004401DB"/>
    <w:rsid w:val="00440540"/>
    <w:rsid w:val="00440A48"/>
    <w:rsid w:val="00440E7F"/>
    <w:rsid w:val="00441313"/>
    <w:rsid w:val="00441C12"/>
    <w:rsid w:val="00441EBD"/>
    <w:rsid w:val="004423B0"/>
    <w:rsid w:val="00442CF3"/>
    <w:rsid w:val="00443C70"/>
    <w:rsid w:val="004442DA"/>
    <w:rsid w:val="0044434D"/>
    <w:rsid w:val="0044438B"/>
    <w:rsid w:val="00444870"/>
    <w:rsid w:val="00444B07"/>
    <w:rsid w:val="00444D17"/>
    <w:rsid w:val="00445400"/>
    <w:rsid w:val="004457CA"/>
    <w:rsid w:val="00445AC9"/>
    <w:rsid w:val="00445AFD"/>
    <w:rsid w:val="00445BD1"/>
    <w:rsid w:val="00445ECE"/>
    <w:rsid w:val="00446565"/>
    <w:rsid w:val="0044687A"/>
    <w:rsid w:val="00446890"/>
    <w:rsid w:val="00446B9C"/>
    <w:rsid w:val="00446E5D"/>
    <w:rsid w:val="00447B9C"/>
    <w:rsid w:val="0045091B"/>
    <w:rsid w:val="00450DC5"/>
    <w:rsid w:val="00450EEE"/>
    <w:rsid w:val="00450F94"/>
    <w:rsid w:val="00452C99"/>
    <w:rsid w:val="0045305E"/>
    <w:rsid w:val="0045332F"/>
    <w:rsid w:val="00453633"/>
    <w:rsid w:val="0045380D"/>
    <w:rsid w:val="00453930"/>
    <w:rsid w:val="00454719"/>
    <w:rsid w:val="00454A00"/>
    <w:rsid w:val="00454ABE"/>
    <w:rsid w:val="00454B85"/>
    <w:rsid w:val="00455C99"/>
    <w:rsid w:val="00455FD0"/>
    <w:rsid w:val="0045622D"/>
    <w:rsid w:val="00456315"/>
    <w:rsid w:val="00456A6D"/>
    <w:rsid w:val="00456AEE"/>
    <w:rsid w:val="00456CC8"/>
    <w:rsid w:val="00456E30"/>
    <w:rsid w:val="0045701F"/>
    <w:rsid w:val="00457197"/>
    <w:rsid w:val="004571FC"/>
    <w:rsid w:val="00457697"/>
    <w:rsid w:val="0045770B"/>
    <w:rsid w:val="004577A6"/>
    <w:rsid w:val="00457893"/>
    <w:rsid w:val="00457F30"/>
    <w:rsid w:val="00457FE6"/>
    <w:rsid w:val="00460954"/>
    <w:rsid w:val="00460F39"/>
    <w:rsid w:val="0046138D"/>
    <w:rsid w:val="004613E3"/>
    <w:rsid w:val="00461517"/>
    <w:rsid w:val="00461606"/>
    <w:rsid w:val="00461B06"/>
    <w:rsid w:val="00461C8F"/>
    <w:rsid w:val="00461CE2"/>
    <w:rsid w:val="00461D29"/>
    <w:rsid w:val="00461FC7"/>
    <w:rsid w:val="004632BF"/>
    <w:rsid w:val="0046368F"/>
    <w:rsid w:val="004636E0"/>
    <w:rsid w:val="004638BD"/>
    <w:rsid w:val="00464DC4"/>
    <w:rsid w:val="00464DE7"/>
    <w:rsid w:val="00465109"/>
    <w:rsid w:val="00465281"/>
    <w:rsid w:val="00465DB5"/>
    <w:rsid w:val="0046666F"/>
    <w:rsid w:val="004666ED"/>
    <w:rsid w:val="00466907"/>
    <w:rsid w:val="00466E0E"/>
    <w:rsid w:val="00467027"/>
    <w:rsid w:val="0046768E"/>
    <w:rsid w:val="00467C03"/>
    <w:rsid w:val="00467D34"/>
    <w:rsid w:val="004701C5"/>
    <w:rsid w:val="00470932"/>
    <w:rsid w:val="00470A3D"/>
    <w:rsid w:val="00470B85"/>
    <w:rsid w:val="00470C2F"/>
    <w:rsid w:val="00470D80"/>
    <w:rsid w:val="0047110C"/>
    <w:rsid w:val="00471D2D"/>
    <w:rsid w:val="00472315"/>
    <w:rsid w:val="0047238B"/>
    <w:rsid w:val="0047254B"/>
    <w:rsid w:val="00472963"/>
    <w:rsid w:val="00472BB8"/>
    <w:rsid w:val="00472DEB"/>
    <w:rsid w:val="00473347"/>
    <w:rsid w:val="00473C24"/>
    <w:rsid w:val="00473ED4"/>
    <w:rsid w:val="00473F79"/>
    <w:rsid w:val="00474559"/>
    <w:rsid w:val="00475518"/>
    <w:rsid w:val="00475721"/>
    <w:rsid w:val="00475778"/>
    <w:rsid w:val="00475859"/>
    <w:rsid w:val="004768B4"/>
    <w:rsid w:val="004771FE"/>
    <w:rsid w:val="00477597"/>
    <w:rsid w:val="004803D8"/>
    <w:rsid w:val="0048103B"/>
    <w:rsid w:val="004810DC"/>
    <w:rsid w:val="00481B25"/>
    <w:rsid w:val="00481C93"/>
    <w:rsid w:val="00482AFA"/>
    <w:rsid w:val="00482C33"/>
    <w:rsid w:val="00483294"/>
    <w:rsid w:val="00483495"/>
    <w:rsid w:val="00483772"/>
    <w:rsid w:val="0048389A"/>
    <w:rsid w:val="00485259"/>
    <w:rsid w:val="00485260"/>
    <w:rsid w:val="004852A5"/>
    <w:rsid w:val="00485692"/>
    <w:rsid w:val="00485A32"/>
    <w:rsid w:val="00486482"/>
    <w:rsid w:val="0048702F"/>
    <w:rsid w:val="004878C9"/>
    <w:rsid w:val="00487C86"/>
    <w:rsid w:val="00487F98"/>
    <w:rsid w:val="00490313"/>
    <w:rsid w:val="00490828"/>
    <w:rsid w:val="00490C9B"/>
    <w:rsid w:val="0049117A"/>
    <w:rsid w:val="00491B8F"/>
    <w:rsid w:val="004922AF"/>
    <w:rsid w:val="004924CE"/>
    <w:rsid w:val="004927DA"/>
    <w:rsid w:val="00492E81"/>
    <w:rsid w:val="004936BE"/>
    <w:rsid w:val="004952D0"/>
    <w:rsid w:val="004957A5"/>
    <w:rsid w:val="004958E1"/>
    <w:rsid w:val="00495957"/>
    <w:rsid w:val="0049601E"/>
    <w:rsid w:val="00496111"/>
    <w:rsid w:val="0049629C"/>
    <w:rsid w:val="00496472"/>
    <w:rsid w:val="00496582"/>
    <w:rsid w:val="00496EBD"/>
    <w:rsid w:val="00497037"/>
    <w:rsid w:val="00497258"/>
    <w:rsid w:val="00497718"/>
    <w:rsid w:val="00497B13"/>
    <w:rsid w:val="00497CF9"/>
    <w:rsid w:val="00497EC7"/>
    <w:rsid w:val="00497FDB"/>
    <w:rsid w:val="004A0135"/>
    <w:rsid w:val="004A0BC0"/>
    <w:rsid w:val="004A0E37"/>
    <w:rsid w:val="004A10B2"/>
    <w:rsid w:val="004A1179"/>
    <w:rsid w:val="004A12E2"/>
    <w:rsid w:val="004A14A5"/>
    <w:rsid w:val="004A2243"/>
    <w:rsid w:val="004A2599"/>
    <w:rsid w:val="004A33BB"/>
    <w:rsid w:val="004A36EA"/>
    <w:rsid w:val="004A38C8"/>
    <w:rsid w:val="004A38DD"/>
    <w:rsid w:val="004A3C1C"/>
    <w:rsid w:val="004A3E04"/>
    <w:rsid w:val="004A4503"/>
    <w:rsid w:val="004A4949"/>
    <w:rsid w:val="004A4A01"/>
    <w:rsid w:val="004A4B5F"/>
    <w:rsid w:val="004A4BCA"/>
    <w:rsid w:val="004A4DF2"/>
    <w:rsid w:val="004A50A9"/>
    <w:rsid w:val="004A5247"/>
    <w:rsid w:val="004A5A1E"/>
    <w:rsid w:val="004A5CA9"/>
    <w:rsid w:val="004A6D18"/>
    <w:rsid w:val="004A7976"/>
    <w:rsid w:val="004A79C9"/>
    <w:rsid w:val="004B0196"/>
    <w:rsid w:val="004B0518"/>
    <w:rsid w:val="004B0FFA"/>
    <w:rsid w:val="004B1ED9"/>
    <w:rsid w:val="004B2494"/>
    <w:rsid w:val="004B28D3"/>
    <w:rsid w:val="004B2C67"/>
    <w:rsid w:val="004B30F1"/>
    <w:rsid w:val="004B3423"/>
    <w:rsid w:val="004B35BA"/>
    <w:rsid w:val="004B3BEA"/>
    <w:rsid w:val="004B3FAE"/>
    <w:rsid w:val="004B4347"/>
    <w:rsid w:val="004B443F"/>
    <w:rsid w:val="004B4EFD"/>
    <w:rsid w:val="004B57C2"/>
    <w:rsid w:val="004B67C3"/>
    <w:rsid w:val="004B7204"/>
    <w:rsid w:val="004C0206"/>
    <w:rsid w:val="004C034F"/>
    <w:rsid w:val="004C08F6"/>
    <w:rsid w:val="004C0A73"/>
    <w:rsid w:val="004C1295"/>
    <w:rsid w:val="004C1435"/>
    <w:rsid w:val="004C160A"/>
    <w:rsid w:val="004C164F"/>
    <w:rsid w:val="004C1756"/>
    <w:rsid w:val="004C1C33"/>
    <w:rsid w:val="004C1C80"/>
    <w:rsid w:val="004C21E5"/>
    <w:rsid w:val="004C2551"/>
    <w:rsid w:val="004C2685"/>
    <w:rsid w:val="004C2E36"/>
    <w:rsid w:val="004C2F7E"/>
    <w:rsid w:val="004C33FC"/>
    <w:rsid w:val="004C36D2"/>
    <w:rsid w:val="004C39E4"/>
    <w:rsid w:val="004C405A"/>
    <w:rsid w:val="004C4144"/>
    <w:rsid w:val="004C4220"/>
    <w:rsid w:val="004C42C1"/>
    <w:rsid w:val="004C4768"/>
    <w:rsid w:val="004C4832"/>
    <w:rsid w:val="004C591D"/>
    <w:rsid w:val="004C5A53"/>
    <w:rsid w:val="004C5CF8"/>
    <w:rsid w:val="004C5E2C"/>
    <w:rsid w:val="004C5FF5"/>
    <w:rsid w:val="004C67BF"/>
    <w:rsid w:val="004C69FA"/>
    <w:rsid w:val="004C6CB3"/>
    <w:rsid w:val="004C6D52"/>
    <w:rsid w:val="004C6EFA"/>
    <w:rsid w:val="004C71DD"/>
    <w:rsid w:val="004C7B54"/>
    <w:rsid w:val="004C7BC1"/>
    <w:rsid w:val="004D00CA"/>
    <w:rsid w:val="004D0813"/>
    <w:rsid w:val="004D0823"/>
    <w:rsid w:val="004D144A"/>
    <w:rsid w:val="004D17A4"/>
    <w:rsid w:val="004D2A3A"/>
    <w:rsid w:val="004D32A7"/>
    <w:rsid w:val="004D3436"/>
    <w:rsid w:val="004D36D1"/>
    <w:rsid w:val="004D4104"/>
    <w:rsid w:val="004D47AF"/>
    <w:rsid w:val="004D521C"/>
    <w:rsid w:val="004D5D55"/>
    <w:rsid w:val="004D61F1"/>
    <w:rsid w:val="004D62DA"/>
    <w:rsid w:val="004D6649"/>
    <w:rsid w:val="004D6CF2"/>
    <w:rsid w:val="004D7177"/>
    <w:rsid w:val="004D737E"/>
    <w:rsid w:val="004D739F"/>
    <w:rsid w:val="004D7BC8"/>
    <w:rsid w:val="004E07A0"/>
    <w:rsid w:val="004E0ADA"/>
    <w:rsid w:val="004E0F12"/>
    <w:rsid w:val="004E1913"/>
    <w:rsid w:val="004E1928"/>
    <w:rsid w:val="004E1944"/>
    <w:rsid w:val="004E26F7"/>
    <w:rsid w:val="004E2EBB"/>
    <w:rsid w:val="004E3657"/>
    <w:rsid w:val="004E3ADC"/>
    <w:rsid w:val="004E413F"/>
    <w:rsid w:val="004E4492"/>
    <w:rsid w:val="004E499A"/>
    <w:rsid w:val="004E5171"/>
    <w:rsid w:val="004E5588"/>
    <w:rsid w:val="004E56FA"/>
    <w:rsid w:val="004E5BD5"/>
    <w:rsid w:val="004E5FC2"/>
    <w:rsid w:val="004E603A"/>
    <w:rsid w:val="004E6370"/>
    <w:rsid w:val="004E6828"/>
    <w:rsid w:val="004E6A29"/>
    <w:rsid w:val="004E70F9"/>
    <w:rsid w:val="004E7185"/>
    <w:rsid w:val="004E7241"/>
    <w:rsid w:val="004E7DA6"/>
    <w:rsid w:val="004E7DF7"/>
    <w:rsid w:val="004E7F97"/>
    <w:rsid w:val="004F008E"/>
    <w:rsid w:val="004F03F5"/>
    <w:rsid w:val="004F0C5F"/>
    <w:rsid w:val="004F1083"/>
    <w:rsid w:val="004F184F"/>
    <w:rsid w:val="004F185E"/>
    <w:rsid w:val="004F1B5A"/>
    <w:rsid w:val="004F1F67"/>
    <w:rsid w:val="004F2022"/>
    <w:rsid w:val="004F3093"/>
    <w:rsid w:val="004F318E"/>
    <w:rsid w:val="004F3A23"/>
    <w:rsid w:val="004F3DD8"/>
    <w:rsid w:val="004F45E6"/>
    <w:rsid w:val="004F4AB8"/>
    <w:rsid w:val="004F5432"/>
    <w:rsid w:val="004F571C"/>
    <w:rsid w:val="004F5828"/>
    <w:rsid w:val="004F5D34"/>
    <w:rsid w:val="004F661B"/>
    <w:rsid w:val="004F6834"/>
    <w:rsid w:val="004F7509"/>
    <w:rsid w:val="004F7AB2"/>
    <w:rsid w:val="004F7DA0"/>
    <w:rsid w:val="004F7FCD"/>
    <w:rsid w:val="00500021"/>
    <w:rsid w:val="00500364"/>
    <w:rsid w:val="0050079A"/>
    <w:rsid w:val="00500D82"/>
    <w:rsid w:val="00501529"/>
    <w:rsid w:val="0050193B"/>
    <w:rsid w:val="00501B85"/>
    <w:rsid w:val="00501BB8"/>
    <w:rsid w:val="00501E9E"/>
    <w:rsid w:val="005022FA"/>
    <w:rsid w:val="00502A53"/>
    <w:rsid w:val="00503A4B"/>
    <w:rsid w:val="00503C9B"/>
    <w:rsid w:val="00503E6A"/>
    <w:rsid w:val="005049FE"/>
    <w:rsid w:val="00504F3A"/>
    <w:rsid w:val="005052FB"/>
    <w:rsid w:val="00505C73"/>
    <w:rsid w:val="00505F86"/>
    <w:rsid w:val="00506600"/>
    <w:rsid w:val="005067A6"/>
    <w:rsid w:val="005069FC"/>
    <w:rsid w:val="0050700E"/>
    <w:rsid w:val="0050726B"/>
    <w:rsid w:val="005073C5"/>
    <w:rsid w:val="005074B4"/>
    <w:rsid w:val="005103F1"/>
    <w:rsid w:val="0051093E"/>
    <w:rsid w:val="00510FFE"/>
    <w:rsid w:val="0051153E"/>
    <w:rsid w:val="00511F63"/>
    <w:rsid w:val="005121D9"/>
    <w:rsid w:val="0051270F"/>
    <w:rsid w:val="005129D4"/>
    <w:rsid w:val="00513B3F"/>
    <w:rsid w:val="00513BDF"/>
    <w:rsid w:val="005141CF"/>
    <w:rsid w:val="00514AB3"/>
    <w:rsid w:val="00514F1E"/>
    <w:rsid w:val="005155CE"/>
    <w:rsid w:val="005157AF"/>
    <w:rsid w:val="00515876"/>
    <w:rsid w:val="005161FA"/>
    <w:rsid w:val="00516328"/>
    <w:rsid w:val="00516845"/>
    <w:rsid w:val="00516BCB"/>
    <w:rsid w:val="00517356"/>
    <w:rsid w:val="005174C7"/>
    <w:rsid w:val="00517AB6"/>
    <w:rsid w:val="00517B25"/>
    <w:rsid w:val="00517B67"/>
    <w:rsid w:val="00517F66"/>
    <w:rsid w:val="005204F0"/>
    <w:rsid w:val="00520521"/>
    <w:rsid w:val="00521045"/>
    <w:rsid w:val="00521442"/>
    <w:rsid w:val="005226BD"/>
    <w:rsid w:val="00522E8C"/>
    <w:rsid w:val="00523003"/>
    <w:rsid w:val="00523162"/>
    <w:rsid w:val="00524754"/>
    <w:rsid w:val="00524C98"/>
    <w:rsid w:val="00524D61"/>
    <w:rsid w:val="00524F1A"/>
    <w:rsid w:val="00525CCB"/>
    <w:rsid w:val="0052626A"/>
    <w:rsid w:val="00526354"/>
    <w:rsid w:val="00526CEC"/>
    <w:rsid w:val="0052744F"/>
    <w:rsid w:val="00527555"/>
    <w:rsid w:val="0052784B"/>
    <w:rsid w:val="00527A4F"/>
    <w:rsid w:val="00527B41"/>
    <w:rsid w:val="00527DF7"/>
    <w:rsid w:val="00530166"/>
    <w:rsid w:val="00530394"/>
    <w:rsid w:val="005309EC"/>
    <w:rsid w:val="00530A1F"/>
    <w:rsid w:val="00530ECE"/>
    <w:rsid w:val="00531181"/>
    <w:rsid w:val="00531628"/>
    <w:rsid w:val="005322B9"/>
    <w:rsid w:val="00532501"/>
    <w:rsid w:val="0053272F"/>
    <w:rsid w:val="00532D50"/>
    <w:rsid w:val="0053308B"/>
    <w:rsid w:val="00533165"/>
    <w:rsid w:val="0053340F"/>
    <w:rsid w:val="005337C5"/>
    <w:rsid w:val="00533884"/>
    <w:rsid w:val="00533B87"/>
    <w:rsid w:val="0053400C"/>
    <w:rsid w:val="00534346"/>
    <w:rsid w:val="00534FD5"/>
    <w:rsid w:val="00535468"/>
    <w:rsid w:val="005356F5"/>
    <w:rsid w:val="0053585D"/>
    <w:rsid w:val="00535DA2"/>
    <w:rsid w:val="005361FE"/>
    <w:rsid w:val="0053623F"/>
    <w:rsid w:val="005363D4"/>
    <w:rsid w:val="0053657C"/>
    <w:rsid w:val="00536BC7"/>
    <w:rsid w:val="00536FC9"/>
    <w:rsid w:val="005376E4"/>
    <w:rsid w:val="00537770"/>
    <w:rsid w:val="00537859"/>
    <w:rsid w:val="00537A13"/>
    <w:rsid w:val="00537B6A"/>
    <w:rsid w:val="00537F25"/>
    <w:rsid w:val="00540C48"/>
    <w:rsid w:val="00540C4A"/>
    <w:rsid w:val="00541378"/>
    <w:rsid w:val="005419FA"/>
    <w:rsid w:val="00541AB2"/>
    <w:rsid w:val="00541BD8"/>
    <w:rsid w:val="00542776"/>
    <w:rsid w:val="00542ADE"/>
    <w:rsid w:val="00542E22"/>
    <w:rsid w:val="00543A0F"/>
    <w:rsid w:val="00543B26"/>
    <w:rsid w:val="005441FC"/>
    <w:rsid w:val="00544E04"/>
    <w:rsid w:val="00545635"/>
    <w:rsid w:val="00546280"/>
    <w:rsid w:val="005467F2"/>
    <w:rsid w:val="005471E9"/>
    <w:rsid w:val="005476FA"/>
    <w:rsid w:val="00547800"/>
    <w:rsid w:val="005500A5"/>
    <w:rsid w:val="005500EF"/>
    <w:rsid w:val="00550190"/>
    <w:rsid w:val="005502E5"/>
    <w:rsid w:val="0055055B"/>
    <w:rsid w:val="005507CE"/>
    <w:rsid w:val="00550BAA"/>
    <w:rsid w:val="00551127"/>
    <w:rsid w:val="005512B5"/>
    <w:rsid w:val="00551616"/>
    <w:rsid w:val="005516D0"/>
    <w:rsid w:val="00551812"/>
    <w:rsid w:val="00551F51"/>
    <w:rsid w:val="005522A6"/>
    <w:rsid w:val="00552381"/>
    <w:rsid w:val="00553932"/>
    <w:rsid w:val="00554110"/>
    <w:rsid w:val="00554958"/>
    <w:rsid w:val="00555E16"/>
    <w:rsid w:val="0055665A"/>
    <w:rsid w:val="00556666"/>
    <w:rsid w:val="00557596"/>
    <w:rsid w:val="0055767F"/>
    <w:rsid w:val="0055778D"/>
    <w:rsid w:val="00557B87"/>
    <w:rsid w:val="0056047A"/>
    <w:rsid w:val="005610E5"/>
    <w:rsid w:val="00561624"/>
    <w:rsid w:val="0056189D"/>
    <w:rsid w:val="00561A44"/>
    <w:rsid w:val="00561B08"/>
    <w:rsid w:val="00561DAF"/>
    <w:rsid w:val="00561FFC"/>
    <w:rsid w:val="0056264A"/>
    <w:rsid w:val="00562D43"/>
    <w:rsid w:val="0056431E"/>
    <w:rsid w:val="0056453A"/>
    <w:rsid w:val="00564581"/>
    <w:rsid w:val="00564F41"/>
    <w:rsid w:val="00564F57"/>
    <w:rsid w:val="00564FEC"/>
    <w:rsid w:val="00565469"/>
    <w:rsid w:val="005656CA"/>
    <w:rsid w:val="00566139"/>
    <w:rsid w:val="00566393"/>
    <w:rsid w:val="00567153"/>
    <w:rsid w:val="005672B6"/>
    <w:rsid w:val="00567391"/>
    <w:rsid w:val="00567669"/>
    <w:rsid w:val="00567ABC"/>
    <w:rsid w:val="00567D25"/>
    <w:rsid w:val="005705C6"/>
    <w:rsid w:val="00570BC1"/>
    <w:rsid w:val="00570C65"/>
    <w:rsid w:val="00571063"/>
    <w:rsid w:val="005714B4"/>
    <w:rsid w:val="00571805"/>
    <w:rsid w:val="00571D93"/>
    <w:rsid w:val="00572E5A"/>
    <w:rsid w:val="00573B0F"/>
    <w:rsid w:val="00573F6B"/>
    <w:rsid w:val="005742A7"/>
    <w:rsid w:val="00574641"/>
    <w:rsid w:val="00574AF7"/>
    <w:rsid w:val="005758CF"/>
    <w:rsid w:val="00575984"/>
    <w:rsid w:val="00576B03"/>
    <w:rsid w:val="00576B67"/>
    <w:rsid w:val="00576ECE"/>
    <w:rsid w:val="00577831"/>
    <w:rsid w:val="005801FF"/>
    <w:rsid w:val="005802D9"/>
    <w:rsid w:val="00580722"/>
    <w:rsid w:val="00580884"/>
    <w:rsid w:val="00580C46"/>
    <w:rsid w:val="00580CFE"/>
    <w:rsid w:val="0058104C"/>
    <w:rsid w:val="00581B1B"/>
    <w:rsid w:val="00581C8C"/>
    <w:rsid w:val="00582D3B"/>
    <w:rsid w:val="00582E5B"/>
    <w:rsid w:val="005833F8"/>
    <w:rsid w:val="00584921"/>
    <w:rsid w:val="00584CDE"/>
    <w:rsid w:val="00584CE6"/>
    <w:rsid w:val="00584EAB"/>
    <w:rsid w:val="00585209"/>
    <w:rsid w:val="00585AFB"/>
    <w:rsid w:val="00585C81"/>
    <w:rsid w:val="00585E70"/>
    <w:rsid w:val="00586DEE"/>
    <w:rsid w:val="0058715A"/>
    <w:rsid w:val="0059065D"/>
    <w:rsid w:val="00590D18"/>
    <w:rsid w:val="00591BB7"/>
    <w:rsid w:val="00591E8C"/>
    <w:rsid w:val="00592390"/>
    <w:rsid w:val="00592EDA"/>
    <w:rsid w:val="00593066"/>
    <w:rsid w:val="00593CF0"/>
    <w:rsid w:val="0059406E"/>
    <w:rsid w:val="0059418B"/>
    <w:rsid w:val="0059454D"/>
    <w:rsid w:val="00594E34"/>
    <w:rsid w:val="00595E9C"/>
    <w:rsid w:val="005963E9"/>
    <w:rsid w:val="00596405"/>
    <w:rsid w:val="00596409"/>
    <w:rsid w:val="00597B1D"/>
    <w:rsid w:val="00597C32"/>
    <w:rsid w:val="00597CC8"/>
    <w:rsid w:val="00597DD0"/>
    <w:rsid w:val="005A03D0"/>
    <w:rsid w:val="005A13FB"/>
    <w:rsid w:val="005A1610"/>
    <w:rsid w:val="005A1639"/>
    <w:rsid w:val="005A16A1"/>
    <w:rsid w:val="005A1E63"/>
    <w:rsid w:val="005A22F2"/>
    <w:rsid w:val="005A2DF8"/>
    <w:rsid w:val="005A3226"/>
    <w:rsid w:val="005A33A7"/>
    <w:rsid w:val="005A37AA"/>
    <w:rsid w:val="005A3BCF"/>
    <w:rsid w:val="005A3BEC"/>
    <w:rsid w:val="005A3D49"/>
    <w:rsid w:val="005A47DD"/>
    <w:rsid w:val="005A4A1B"/>
    <w:rsid w:val="005A5254"/>
    <w:rsid w:val="005A5C58"/>
    <w:rsid w:val="005A5D04"/>
    <w:rsid w:val="005A646A"/>
    <w:rsid w:val="005A6AA5"/>
    <w:rsid w:val="005A70CC"/>
    <w:rsid w:val="005B0B23"/>
    <w:rsid w:val="005B0BCE"/>
    <w:rsid w:val="005B1B22"/>
    <w:rsid w:val="005B1E42"/>
    <w:rsid w:val="005B1F3E"/>
    <w:rsid w:val="005B23BD"/>
    <w:rsid w:val="005B2819"/>
    <w:rsid w:val="005B2A9B"/>
    <w:rsid w:val="005B3239"/>
    <w:rsid w:val="005B3827"/>
    <w:rsid w:val="005B389C"/>
    <w:rsid w:val="005B38DF"/>
    <w:rsid w:val="005B3926"/>
    <w:rsid w:val="005B3CF0"/>
    <w:rsid w:val="005B45FD"/>
    <w:rsid w:val="005B5058"/>
    <w:rsid w:val="005B534E"/>
    <w:rsid w:val="005B57D0"/>
    <w:rsid w:val="005B5E8B"/>
    <w:rsid w:val="005B5EEC"/>
    <w:rsid w:val="005B5F87"/>
    <w:rsid w:val="005B6998"/>
    <w:rsid w:val="005B6B43"/>
    <w:rsid w:val="005B7B22"/>
    <w:rsid w:val="005B7D1E"/>
    <w:rsid w:val="005B7EE4"/>
    <w:rsid w:val="005C06C9"/>
    <w:rsid w:val="005C1712"/>
    <w:rsid w:val="005C18FE"/>
    <w:rsid w:val="005C1979"/>
    <w:rsid w:val="005C1C1D"/>
    <w:rsid w:val="005C29CB"/>
    <w:rsid w:val="005C2D76"/>
    <w:rsid w:val="005C2E5B"/>
    <w:rsid w:val="005C2F81"/>
    <w:rsid w:val="005C38B5"/>
    <w:rsid w:val="005C3AEB"/>
    <w:rsid w:val="005C449B"/>
    <w:rsid w:val="005C4788"/>
    <w:rsid w:val="005C4919"/>
    <w:rsid w:val="005C4A92"/>
    <w:rsid w:val="005C5A0B"/>
    <w:rsid w:val="005C5A7A"/>
    <w:rsid w:val="005C5C49"/>
    <w:rsid w:val="005C5CA3"/>
    <w:rsid w:val="005C7496"/>
    <w:rsid w:val="005C7773"/>
    <w:rsid w:val="005C7B06"/>
    <w:rsid w:val="005C7B16"/>
    <w:rsid w:val="005D07AA"/>
    <w:rsid w:val="005D09DF"/>
    <w:rsid w:val="005D09F2"/>
    <w:rsid w:val="005D0F42"/>
    <w:rsid w:val="005D1367"/>
    <w:rsid w:val="005D181E"/>
    <w:rsid w:val="005D198F"/>
    <w:rsid w:val="005D1B57"/>
    <w:rsid w:val="005D369F"/>
    <w:rsid w:val="005D3703"/>
    <w:rsid w:val="005D37C5"/>
    <w:rsid w:val="005D3FE0"/>
    <w:rsid w:val="005D40CE"/>
    <w:rsid w:val="005D47D2"/>
    <w:rsid w:val="005D6319"/>
    <w:rsid w:val="005D6573"/>
    <w:rsid w:val="005D6A95"/>
    <w:rsid w:val="005D6C68"/>
    <w:rsid w:val="005D6CA5"/>
    <w:rsid w:val="005D7032"/>
    <w:rsid w:val="005D745A"/>
    <w:rsid w:val="005D751C"/>
    <w:rsid w:val="005E013A"/>
    <w:rsid w:val="005E0396"/>
    <w:rsid w:val="005E08F5"/>
    <w:rsid w:val="005E1392"/>
    <w:rsid w:val="005E1672"/>
    <w:rsid w:val="005E1D98"/>
    <w:rsid w:val="005E2722"/>
    <w:rsid w:val="005E278C"/>
    <w:rsid w:val="005E2A26"/>
    <w:rsid w:val="005E2CFE"/>
    <w:rsid w:val="005E331E"/>
    <w:rsid w:val="005E3B12"/>
    <w:rsid w:val="005E4168"/>
    <w:rsid w:val="005E4585"/>
    <w:rsid w:val="005E46ED"/>
    <w:rsid w:val="005E53AB"/>
    <w:rsid w:val="005E58E4"/>
    <w:rsid w:val="005E5AE8"/>
    <w:rsid w:val="005E5D0B"/>
    <w:rsid w:val="005E5E8C"/>
    <w:rsid w:val="005E6195"/>
    <w:rsid w:val="005E699F"/>
    <w:rsid w:val="005E71BF"/>
    <w:rsid w:val="005E738F"/>
    <w:rsid w:val="005E7F4C"/>
    <w:rsid w:val="005F07AF"/>
    <w:rsid w:val="005F1A7E"/>
    <w:rsid w:val="005F1DBA"/>
    <w:rsid w:val="005F2309"/>
    <w:rsid w:val="005F29DA"/>
    <w:rsid w:val="005F3107"/>
    <w:rsid w:val="005F3141"/>
    <w:rsid w:val="005F3758"/>
    <w:rsid w:val="005F3796"/>
    <w:rsid w:val="005F3938"/>
    <w:rsid w:val="005F39E2"/>
    <w:rsid w:val="005F3D1B"/>
    <w:rsid w:val="005F4A8E"/>
    <w:rsid w:val="005F4C6B"/>
    <w:rsid w:val="005F4CC5"/>
    <w:rsid w:val="005F59D7"/>
    <w:rsid w:val="005F5F95"/>
    <w:rsid w:val="005F62AA"/>
    <w:rsid w:val="005F64FE"/>
    <w:rsid w:val="005F69BF"/>
    <w:rsid w:val="005F6CFC"/>
    <w:rsid w:val="005F7045"/>
    <w:rsid w:val="005F74CA"/>
    <w:rsid w:val="005F766A"/>
    <w:rsid w:val="005F7E6F"/>
    <w:rsid w:val="006001F0"/>
    <w:rsid w:val="00600A0E"/>
    <w:rsid w:val="00600CB8"/>
    <w:rsid w:val="00600CE4"/>
    <w:rsid w:val="00601AD6"/>
    <w:rsid w:val="00601FFB"/>
    <w:rsid w:val="00602011"/>
    <w:rsid w:val="006026AA"/>
    <w:rsid w:val="00602865"/>
    <w:rsid w:val="0060322A"/>
    <w:rsid w:val="00603300"/>
    <w:rsid w:val="006038CE"/>
    <w:rsid w:val="00603CBE"/>
    <w:rsid w:val="006041F0"/>
    <w:rsid w:val="006044E6"/>
    <w:rsid w:val="006048C5"/>
    <w:rsid w:val="00604C70"/>
    <w:rsid w:val="00604CDE"/>
    <w:rsid w:val="0060557F"/>
    <w:rsid w:val="00605A69"/>
    <w:rsid w:val="00605A7D"/>
    <w:rsid w:val="00605C44"/>
    <w:rsid w:val="00605F87"/>
    <w:rsid w:val="00606CCE"/>
    <w:rsid w:val="00607DF7"/>
    <w:rsid w:val="00610170"/>
    <w:rsid w:val="00610735"/>
    <w:rsid w:val="006108C1"/>
    <w:rsid w:val="00610956"/>
    <w:rsid w:val="00610C5F"/>
    <w:rsid w:val="00610F35"/>
    <w:rsid w:val="006110CF"/>
    <w:rsid w:val="00611637"/>
    <w:rsid w:val="006116AE"/>
    <w:rsid w:val="00611904"/>
    <w:rsid w:val="00611957"/>
    <w:rsid w:val="00611B14"/>
    <w:rsid w:val="00611E2E"/>
    <w:rsid w:val="00612013"/>
    <w:rsid w:val="00612617"/>
    <w:rsid w:val="00612C39"/>
    <w:rsid w:val="00612F96"/>
    <w:rsid w:val="0061346F"/>
    <w:rsid w:val="006138CC"/>
    <w:rsid w:val="00613B98"/>
    <w:rsid w:val="006152DA"/>
    <w:rsid w:val="00616011"/>
    <w:rsid w:val="00616BFD"/>
    <w:rsid w:val="0061749D"/>
    <w:rsid w:val="006179EA"/>
    <w:rsid w:val="00617E94"/>
    <w:rsid w:val="00620165"/>
    <w:rsid w:val="00620713"/>
    <w:rsid w:val="00620A64"/>
    <w:rsid w:val="00620FA6"/>
    <w:rsid w:val="00621CDF"/>
    <w:rsid w:val="00621FCA"/>
    <w:rsid w:val="006224F3"/>
    <w:rsid w:val="006225D4"/>
    <w:rsid w:val="00622F2F"/>
    <w:rsid w:val="00623CD8"/>
    <w:rsid w:val="00624062"/>
    <w:rsid w:val="006242A7"/>
    <w:rsid w:val="00624734"/>
    <w:rsid w:val="00626523"/>
    <w:rsid w:val="0062661B"/>
    <w:rsid w:val="006269E1"/>
    <w:rsid w:val="00626D84"/>
    <w:rsid w:val="006273B6"/>
    <w:rsid w:val="006274C2"/>
    <w:rsid w:val="00627907"/>
    <w:rsid w:val="00627B3A"/>
    <w:rsid w:val="00627C2C"/>
    <w:rsid w:val="00627E63"/>
    <w:rsid w:val="006300DE"/>
    <w:rsid w:val="006302AF"/>
    <w:rsid w:val="00630322"/>
    <w:rsid w:val="006308B6"/>
    <w:rsid w:val="00630971"/>
    <w:rsid w:val="0063123F"/>
    <w:rsid w:val="00631DF8"/>
    <w:rsid w:val="00631E6A"/>
    <w:rsid w:val="00632703"/>
    <w:rsid w:val="00632807"/>
    <w:rsid w:val="006329CD"/>
    <w:rsid w:val="006332B1"/>
    <w:rsid w:val="006333E6"/>
    <w:rsid w:val="0063352C"/>
    <w:rsid w:val="0063356D"/>
    <w:rsid w:val="00634017"/>
    <w:rsid w:val="006342B3"/>
    <w:rsid w:val="0063477E"/>
    <w:rsid w:val="00634C12"/>
    <w:rsid w:val="00634D13"/>
    <w:rsid w:val="00634F74"/>
    <w:rsid w:val="0063512A"/>
    <w:rsid w:val="0063591B"/>
    <w:rsid w:val="00635BD6"/>
    <w:rsid w:val="00635DB5"/>
    <w:rsid w:val="00635E23"/>
    <w:rsid w:val="00635F88"/>
    <w:rsid w:val="0063683D"/>
    <w:rsid w:val="006369F7"/>
    <w:rsid w:val="00636CBF"/>
    <w:rsid w:val="00636F1A"/>
    <w:rsid w:val="006371B9"/>
    <w:rsid w:val="00637B36"/>
    <w:rsid w:val="00637E26"/>
    <w:rsid w:val="00640B4E"/>
    <w:rsid w:val="00640B87"/>
    <w:rsid w:val="00640D22"/>
    <w:rsid w:val="006415A0"/>
    <w:rsid w:val="0064211E"/>
    <w:rsid w:val="00642672"/>
    <w:rsid w:val="006426BA"/>
    <w:rsid w:val="006426C4"/>
    <w:rsid w:val="006429DE"/>
    <w:rsid w:val="0064309D"/>
    <w:rsid w:val="00643203"/>
    <w:rsid w:val="006438FF"/>
    <w:rsid w:val="00643AE1"/>
    <w:rsid w:val="00644B00"/>
    <w:rsid w:val="006451E8"/>
    <w:rsid w:val="00645EFE"/>
    <w:rsid w:val="00646640"/>
    <w:rsid w:val="006469D2"/>
    <w:rsid w:val="00646A65"/>
    <w:rsid w:val="00647B61"/>
    <w:rsid w:val="00647D3C"/>
    <w:rsid w:val="00647F27"/>
    <w:rsid w:val="00650268"/>
    <w:rsid w:val="0065057F"/>
    <w:rsid w:val="00650B6F"/>
    <w:rsid w:val="00650BA2"/>
    <w:rsid w:val="0065165D"/>
    <w:rsid w:val="006517B3"/>
    <w:rsid w:val="006519BC"/>
    <w:rsid w:val="00651AB6"/>
    <w:rsid w:val="00651C72"/>
    <w:rsid w:val="006527F2"/>
    <w:rsid w:val="00652DEC"/>
    <w:rsid w:val="00652F6B"/>
    <w:rsid w:val="00654A2D"/>
    <w:rsid w:val="00654CCF"/>
    <w:rsid w:val="00655202"/>
    <w:rsid w:val="00655856"/>
    <w:rsid w:val="00656067"/>
    <w:rsid w:val="00656C0B"/>
    <w:rsid w:val="00657516"/>
    <w:rsid w:val="00660DD8"/>
    <w:rsid w:val="00660EF5"/>
    <w:rsid w:val="006616A0"/>
    <w:rsid w:val="00661BBD"/>
    <w:rsid w:val="00661CF9"/>
    <w:rsid w:val="00663593"/>
    <w:rsid w:val="00663A11"/>
    <w:rsid w:val="00663A8C"/>
    <w:rsid w:val="00665116"/>
    <w:rsid w:val="0066534A"/>
    <w:rsid w:val="00665404"/>
    <w:rsid w:val="006656B0"/>
    <w:rsid w:val="00665740"/>
    <w:rsid w:val="00665A55"/>
    <w:rsid w:val="00665DFC"/>
    <w:rsid w:val="0066755A"/>
    <w:rsid w:val="00667A5F"/>
    <w:rsid w:val="006704D4"/>
    <w:rsid w:val="006712D2"/>
    <w:rsid w:val="006714C1"/>
    <w:rsid w:val="00671D19"/>
    <w:rsid w:val="0067218C"/>
    <w:rsid w:val="00672257"/>
    <w:rsid w:val="00672D44"/>
    <w:rsid w:val="00673B98"/>
    <w:rsid w:val="006741B4"/>
    <w:rsid w:val="00674210"/>
    <w:rsid w:val="006746F5"/>
    <w:rsid w:val="00674FBA"/>
    <w:rsid w:val="006754CE"/>
    <w:rsid w:val="00675A90"/>
    <w:rsid w:val="00676A9C"/>
    <w:rsid w:val="00677464"/>
    <w:rsid w:val="0067762D"/>
    <w:rsid w:val="00677709"/>
    <w:rsid w:val="00677882"/>
    <w:rsid w:val="0067799E"/>
    <w:rsid w:val="0068007F"/>
    <w:rsid w:val="00680180"/>
    <w:rsid w:val="0068088E"/>
    <w:rsid w:val="00680A1E"/>
    <w:rsid w:val="00680AF3"/>
    <w:rsid w:val="00680AFD"/>
    <w:rsid w:val="00681302"/>
    <w:rsid w:val="0068153B"/>
    <w:rsid w:val="006818EB"/>
    <w:rsid w:val="00682EEF"/>
    <w:rsid w:val="0068364D"/>
    <w:rsid w:val="0068385E"/>
    <w:rsid w:val="006838E1"/>
    <w:rsid w:val="00684182"/>
    <w:rsid w:val="00684497"/>
    <w:rsid w:val="00685423"/>
    <w:rsid w:val="006865EA"/>
    <w:rsid w:val="006865F2"/>
    <w:rsid w:val="0068680E"/>
    <w:rsid w:val="00686ACD"/>
    <w:rsid w:val="00686CA3"/>
    <w:rsid w:val="00686CCD"/>
    <w:rsid w:val="006878E4"/>
    <w:rsid w:val="0068796C"/>
    <w:rsid w:val="00687978"/>
    <w:rsid w:val="006900E8"/>
    <w:rsid w:val="006902C2"/>
    <w:rsid w:val="0069062F"/>
    <w:rsid w:val="00690F15"/>
    <w:rsid w:val="006916EA"/>
    <w:rsid w:val="0069191D"/>
    <w:rsid w:val="00691E4D"/>
    <w:rsid w:val="00692616"/>
    <w:rsid w:val="00692637"/>
    <w:rsid w:val="00692A61"/>
    <w:rsid w:val="00692F1E"/>
    <w:rsid w:val="00693230"/>
    <w:rsid w:val="0069379B"/>
    <w:rsid w:val="0069395C"/>
    <w:rsid w:val="0069404F"/>
    <w:rsid w:val="00694680"/>
    <w:rsid w:val="00695254"/>
    <w:rsid w:val="00695973"/>
    <w:rsid w:val="0069597E"/>
    <w:rsid w:val="00695D5E"/>
    <w:rsid w:val="0069710A"/>
    <w:rsid w:val="0069737C"/>
    <w:rsid w:val="00697D8D"/>
    <w:rsid w:val="00697EE5"/>
    <w:rsid w:val="006A0B3E"/>
    <w:rsid w:val="006A0F02"/>
    <w:rsid w:val="006A117A"/>
    <w:rsid w:val="006A1856"/>
    <w:rsid w:val="006A1BCD"/>
    <w:rsid w:val="006A1E34"/>
    <w:rsid w:val="006A23E9"/>
    <w:rsid w:val="006A2848"/>
    <w:rsid w:val="006A29C5"/>
    <w:rsid w:val="006A2F17"/>
    <w:rsid w:val="006A31D5"/>
    <w:rsid w:val="006A3E69"/>
    <w:rsid w:val="006A3EDD"/>
    <w:rsid w:val="006A4B82"/>
    <w:rsid w:val="006A4BEC"/>
    <w:rsid w:val="006A5120"/>
    <w:rsid w:val="006A525A"/>
    <w:rsid w:val="006A53B1"/>
    <w:rsid w:val="006A5E1C"/>
    <w:rsid w:val="006A6B10"/>
    <w:rsid w:val="006A6CB7"/>
    <w:rsid w:val="006B0E43"/>
    <w:rsid w:val="006B385E"/>
    <w:rsid w:val="006B3CB3"/>
    <w:rsid w:val="006B4153"/>
    <w:rsid w:val="006B44DC"/>
    <w:rsid w:val="006B4605"/>
    <w:rsid w:val="006B4A0B"/>
    <w:rsid w:val="006B52BD"/>
    <w:rsid w:val="006B52E4"/>
    <w:rsid w:val="006B5308"/>
    <w:rsid w:val="006B631A"/>
    <w:rsid w:val="006B6BBD"/>
    <w:rsid w:val="006B7831"/>
    <w:rsid w:val="006B78EE"/>
    <w:rsid w:val="006B7D02"/>
    <w:rsid w:val="006C15B7"/>
    <w:rsid w:val="006C17D2"/>
    <w:rsid w:val="006C1A55"/>
    <w:rsid w:val="006C1B12"/>
    <w:rsid w:val="006C1B49"/>
    <w:rsid w:val="006C1F1B"/>
    <w:rsid w:val="006C1F50"/>
    <w:rsid w:val="006C2951"/>
    <w:rsid w:val="006C55C3"/>
    <w:rsid w:val="006C573D"/>
    <w:rsid w:val="006C5947"/>
    <w:rsid w:val="006C634D"/>
    <w:rsid w:val="006C70C9"/>
    <w:rsid w:val="006C7304"/>
    <w:rsid w:val="006C777D"/>
    <w:rsid w:val="006C7D56"/>
    <w:rsid w:val="006D011C"/>
    <w:rsid w:val="006D0574"/>
    <w:rsid w:val="006D0A95"/>
    <w:rsid w:val="006D121D"/>
    <w:rsid w:val="006D1431"/>
    <w:rsid w:val="006D14E5"/>
    <w:rsid w:val="006D1947"/>
    <w:rsid w:val="006D2033"/>
    <w:rsid w:val="006D20CF"/>
    <w:rsid w:val="006D252F"/>
    <w:rsid w:val="006D2558"/>
    <w:rsid w:val="006D2592"/>
    <w:rsid w:val="006D263F"/>
    <w:rsid w:val="006D2BAB"/>
    <w:rsid w:val="006D2BBF"/>
    <w:rsid w:val="006D2C8F"/>
    <w:rsid w:val="006D3CC9"/>
    <w:rsid w:val="006D3FA9"/>
    <w:rsid w:val="006D4465"/>
    <w:rsid w:val="006D54D6"/>
    <w:rsid w:val="006D5712"/>
    <w:rsid w:val="006D5DEC"/>
    <w:rsid w:val="006D67DE"/>
    <w:rsid w:val="006D7429"/>
    <w:rsid w:val="006D7DB1"/>
    <w:rsid w:val="006E001C"/>
    <w:rsid w:val="006E0111"/>
    <w:rsid w:val="006E01C7"/>
    <w:rsid w:val="006E0D78"/>
    <w:rsid w:val="006E0F0A"/>
    <w:rsid w:val="006E0F72"/>
    <w:rsid w:val="006E147C"/>
    <w:rsid w:val="006E1731"/>
    <w:rsid w:val="006E1783"/>
    <w:rsid w:val="006E1BAC"/>
    <w:rsid w:val="006E1D5B"/>
    <w:rsid w:val="006E2388"/>
    <w:rsid w:val="006E2E2F"/>
    <w:rsid w:val="006E2F35"/>
    <w:rsid w:val="006E38F8"/>
    <w:rsid w:val="006E40D3"/>
    <w:rsid w:val="006E603C"/>
    <w:rsid w:val="006E60AD"/>
    <w:rsid w:val="006E700D"/>
    <w:rsid w:val="006E7916"/>
    <w:rsid w:val="006F0E4C"/>
    <w:rsid w:val="006F117B"/>
    <w:rsid w:val="006F11E3"/>
    <w:rsid w:val="006F1B58"/>
    <w:rsid w:val="006F2003"/>
    <w:rsid w:val="006F278F"/>
    <w:rsid w:val="006F30E5"/>
    <w:rsid w:val="006F42CE"/>
    <w:rsid w:val="006F4608"/>
    <w:rsid w:val="006F4C62"/>
    <w:rsid w:val="006F4D1F"/>
    <w:rsid w:val="006F5298"/>
    <w:rsid w:val="006F5F82"/>
    <w:rsid w:val="006F6073"/>
    <w:rsid w:val="006F6263"/>
    <w:rsid w:val="006F6D2B"/>
    <w:rsid w:val="006F7000"/>
    <w:rsid w:val="006F7097"/>
    <w:rsid w:val="006F73B4"/>
    <w:rsid w:val="0070009A"/>
    <w:rsid w:val="00700A18"/>
    <w:rsid w:val="0070181A"/>
    <w:rsid w:val="007021D6"/>
    <w:rsid w:val="00702C5F"/>
    <w:rsid w:val="00702D86"/>
    <w:rsid w:val="007039B1"/>
    <w:rsid w:val="00703A35"/>
    <w:rsid w:val="00703FF6"/>
    <w:rsid w:val="0070484B"/>
    <w:rsid w:val="00704EAD"/>
    <w:rsid w:val="00704FC8"/>
    <w:rsid w:val="00705160"/>
    <w:rsid w:val="00705A70"/>
    <w:rsid w:val="00705D7C"/>
    <w:rsid w:val="00706167"/>
    <w:rsid w:val="00706178"/>
    <w:rsid w:val="00706279"/>
    <w:rsid w:val="007067B3"/>
    <w:rsid w:val="00706A3A"/>
    <w:rsid w:val="00707361"/>
    <w:rsid w:val="00710080"/>
    <w:rsid w:val="0071081D"/>
    <w:rsid w:val="00711135"/>
    <w:rsid w:val="00712040"/>
    <w:rsid w:val="007124B3"/>
    <w:rsid w:val="00712D43"/>
    <w:rsid w:val="007134DB"/>
    <w:rsid w:val="0071422E"/>
    <w:rsid w:val="00714B58"/>
    <w:rsid w:val="00714C01"/>
    <w:rsid w:val="00714EC5"/>
    <w:rsid w:val="00715B73"/>
    <w:rsid w:val="00715DAE"/>
    <w:rsid w:val="007209D2"/>
    <w:rsid w:val="00720A36"/>
    <w:rsid w:val="00720C70"/>
    <w:rsid w:val="0072143F"/>
    <w:rsid w:val="007219B5"/>
    <w:rsid w:val="00721EAC"/>
    <w:rsid w:val="00722074"/>
    <w:rsid w:val="007229A6"/>
    <w:rsid w:val="00723D5F"/>
    <w:rsid w:val="007248C0"/>
    <w:rsid w:val="00724E57"/>
    <w:rsid w:val="00724EBB"/>
    <w:rsid w:val="00724FED"/>
    <w:rsid w:val="007255DE"/>
    <w:rsid w:val="00725DB2"/>
    <w:rsid w:val="00725E2A"/>
    <w:rsid w:val="007263A0"/>
    <w:rsid w:val="007267D7"/>
    <w:rsid w:val="00726A0E"/>
    <w:rsid w:val="00726CB6"/>
    <w:rsid w:val="00726F25"/>
    <w:rsid w:val="00727009"/>
    <w:rsid w:val="007270B8"/>
    <w:rsid w:val="007272EC"/>
    <w:rsid w:val="00727A55"/>
    <w:rsid w:val="00727CB4"/>
    <w:rsid w:val="00727D96"/>
    <w:rsid w:val="007303AA"/>
    <w:rsid w:val="0073047F"/>
    <w:rsid w:val="00730551"/>
    <w:rsid w:val="00730633"/>
    <w:rsid w:val="00730AB7"/>
    <w:rsid w:val="00731E74"/>
    <w:rsid w:val="00732689"/>
    <w:rsid w:val="0073292C"/>
    <w:rsid w:val="007329FD"/>
    <w:rsid w:val="00732E6A"/>
    <w:rsid w:val="00733173"/>
    <w:rsid w:val="00733499"/>
    <w:rsid w:val="00733AEF"/>
    <w:rsid w:val="00733F3D"/>
    <w:rsid w:val="007340D0"/>
    <w:rsid w:val="007344A4"/>
    <w:rsid w:val="00734835"/>
    <w:rsid w:val="00734BE5"/>
    <w:rsid w:val="00735246"/>
    <w:rsid w:val="00735CDF"/>
    <w:rsid w:val="00736336"/>
    <w:rsid w:val="00736709"/>
    <w:rsid w:val="007368CD"/>
    <w:rsid w:val="00736ACA"/>
    <w:rsid w:val="00736E15"/>
    <w:rsid w:val="00736E24"/>
    <w:rsid w:val="00736FB9"/>
    <w:rsid w:val="007377EA"/>
    <w:rsid w:val="00737ACE"/>
    <w:rsid w:val="00737BEF"/>
    <w:rsid w:val="00740A37"/>
    <w:rsid w:val="00740BC9"/>
    <w:rsid w:val="00740D86"/>
    <w:rsid w:val="00740EE5"/>
    <w:rsid w:val="007413A2"/>
    <w:rsid w:val="00741518"/>
    <w:rsid w:val="0074152D"/>
    <w:rsid w:val="00741660"/>
    <w:rsid w:val="00741BEC"/>
    <w:rsid w:val="00742027"/>
    <w:rsid w:val="007424EC"/>
    <w:rsid w:val="007426D2"/>
    <w:rsid w:val="00742887"/>
    <w:rsid w:val="00742D08"/>
    <w:rsid w:val="007437EE"/>
    <w:rsid w:val="00743E8C"/>
    <w:rsid w:val="00745383"/>
    <w:rsid w:val="00745490"/>
    <w:rsid w:val="007457CA"/>
    <w:rsid w:val="00745BB8"/>
    <w:rsid w:val="00745BF7"/>
    <w:rsid w:val="00745EFD"/>
    <w:rsid w:val="007460DD"/>
    <w:rsid w:val="0074614C"/>
    <w:rsid w:val="00746420"/>
    <w:rsid w:val="00746735"/>
    <w:rsid w:val="007469D8"/>
    <w:rsid w:val="0075004D"/>
    <w:rsid w:val="007504EB"/>
    <w:rsid w:val="007504F6"/>
    <w:rsid w:val="007509F5"/>
    <w:rsid w:val="00750AD7"/>
    <w:rsid w:val="00750FEA"/>
    <w:rsid w:val="007513DE"/>
    <w:rsid w:val="00751CF6"/>
    <w:rsid w:val="00752447"/>
    <w:rsid w:val="00752578"/>
    <w:rsid w:val="007526E7"/>
    <w:rsid w:val="00752965"/>
    <w:rsid w:val="00753390"/>
    <w:rsid w:val="00753444"/>
    <w:rsid w:val="0075383F"/>
    <w:rsid w:val="00753B69"/>
    <w:rsid w:val="00754074"/>
    <w:rsid w:val="007543AD"/>
    <w:rsid w:val="007543B2"/>
    <w:rsid w:val="0075483E"/>
    <w:rsid w:val="007548B4"/>
    <w:rsid w:val="007549D7"/>
    <w:rsid w:val="00754B43"/>
    <w:rsid w:val="00754C16"/>
    <w:rsid w:val="00754F88"/>
    <w:rsid w:val="00755675"/>
    <w:rsid w:val="007558EC"/>
    <w:rsid w:val="00755C13"/>
    <w:rsid w:val="00755E31"/>
    <w:rsid w:val="007564A9"/>
    <w:rsid w:val="0075653B"/>
    <w:rsid w:val="00756A36"/>
    <w:rsid w:val="00756B37"/>
    <w:rsid w:val="00757130"/>
    <w:rsid w:val="007573C8"/>
    <w:rsid w:val="00757681"/>
    <w:rsid w:val="00757A9F"/>
    <w:rsid w:val="007603EE"/>
    <w:rsid w:val="007603F9"/>
    <w:rsid w:val="007610DE"/>
    <w:rsid w:val="0076129E"/>
    <w:rsid w:val="007612BD"/>
    <w:rsid w:val="0076131D"/>
    <w:rsid w:val="00761951"/>
    <w:rsid w:val="00761C5A"/>
    <w:rsid w:val="00762569"/>
    <w:rsid w:val="00762987"/>
    <w:rsid w:val="00763181"/>
    <w:rsid w:val="00763DCE"/>
    <w:rsid w:val="0076472D"/>
    <w:rsid w:val="00764825"/>
    <w:rsid w:val="0076537E"/>
    <w:rsid w:val="007659B7"/>
    <w:rsid w:val="00765A8F"/>
    <w:rsid w:val="00765EC3"/>
    <w:rsid w:val="007661A3"/>
    <w:rsid w:val="00766693"/>
    <w:rsid w:val="00766C39"/>
    <w:rsid w:val="0076712D"/>
    <w:rsid w:val="00767272"/>
    <w:rsid w:val="0076751E"/>
    <w:rsid w:val="007676EA"/>
    <w:rsid w:val="00767CF3"/>
    <w:rsid w:val="00767EBF"/>
    <w:rsid w:val="007706F7"/>
    <w:rsid w:val="007714C7"/>
    <w:rsid w:val="00772272"/>
    <w:rsid w:val="00772B41"/>
    <w:rsid w:val="00772F12"/>
    <w:rsid w:val="00772FC2"/>
    <w:rsid w:val="00773203"/>
    <w:rsid w:val="007732E1"/>
    <w:rsid w:val="00773784"/>
    <w:rsid w:val="0077425F"/>
    <w:rsid w:val="00774687"/>
    <w:rsid w:val="00775CE8"/>
    <w:rsid w:val="00775E8F"/>
    <w:rsid w:val="007761E7"/>
    <w:rsid w:val="0077654F"/>
    <w:rsid w:val="0077685D"/>
    <w:rsid w:val="007768E4"/>
    <w:rsid w:val="007768E6"/>
    <w:rsid w:val="007770F4"/>
    <w:rsid w:val="00777373"/>
    <w:rsid w:val="00777AFE"/>
    <w:rsid w:val="00780171"/>
    <w:rsid w:val="007813EE"/>
    <w:rsid w:val="007815F2"/>
    <w:rsid w:val="00781B0C"/>
    <w:rsid w:val="00781CD2"/>
    <w:rsid w:val="0078269E"/>
    <w:rsid w:val="00782C7F"/>
    <w:rsid w:val="00782CEE"/>
    <w:rsid w:val="0078472E"/>
    <w:rsid w:val="00784F5A"/>
    <w:rsid w:val="0078536F"/>
    <w:rsid w:val="00786530"/>
    <w:rsid w:val="007866FF"/>
    <w:rsid w:val="00786A5B"/>
    <w:rsid w:val="00786E60"/>
    <w:rsid w:val="007870D2"/>
    <w:rsid w:val="00790BBD"/>
    <w:rsid w:val="00790DC4"/>
    <w:rsid w:val="00791561"/>
    <w:rsid w:val="007915C5"/>
    <w:rsid w:val="00791AC9"/>
    <w:rsid w:val="007921B8"/>
    <w:rsid w:val="00792484"/>
    <w:rsid w:val="00792529"/>
    <w:rsid w:val="00792F44"/>
    <w:rsid w:val="00793551"/>
    <w:rsid w:val="007937D8"/>
    <w:rsid w:val="00793856"/>
    <w:rsid w:val="00793D8B"/>
    <w:rsid w:val="00794080"/>
    <w:rsid w:val="007941A6"/>
    <w:rsid w:val="007946BC"/>
    <w:rsid w:val="00794EF6"/>
    <w:rsid w:val="007952F1"/>
    <w:rsid w:val="00795E62"/>
    <w:rsid w:val="00796948"/>
    <w:rsid w:val="00796ADF"/>
    <w:rsid w:val="00797065"/>
    <w:rsid w:val="00797936"/>
    <w:rsid w:val="007A0956"/>
    <w:rsid w:val="007A0BD3"/>
    <w:rsid w:val="007A153C"/>
    <w:rsid w:val="007A1618"/>
    <w:rsid w:val="007A1AB7"/>
    <w:rsid w:val="007A1C60"/>
    <w:rsid w:val="007A2379"/>
    <w:rsid w:val="007A2863"/>
    <w:rsid w:val="007A293A"/>
    <w:rsid w:val="007A2BDA"/>
    <w:rsid w:val="007A2CF8"/>
    <w:rsid w:val="007A3608"/>
    <w:rsid w:val="007A3B8E"/>
    <w:rsid w:val="007A457B"/>
    <w:rsid w:val="007A47E4"/>
    <w:rsid w:val="007A4F79"/>
    <w:rsid w:val="007A4FC9"/>
    <w:rsid w:val="007A5229"/>
    <w:rsid w:val="007A5392"/>
    <w:rsid w:val="007A62CC"/>
    <w:rsid w:val="007A63DD"/>
    <w:rsid w:val="007A66A2"/>
    <w:rsid w:val="007A679A"/>
    <w:rsid w:val="007A67CD"/>
    <w:rsid w:val="007A71FA"/>
    <w:rsid w:val="007A7268"/>
    <w:rsid w:val="007A737B"/>
    <w:rsid w:val="007B0718"/>
    <w:rsid w:val="007B0DF8"/>
    <w:rsid w:val="007B0E33"/>
    <w:rsid w:val="007B11FF"/>
    <w:rsid w:val="007B1298"/>
    <w:rsid w:val="007B12A9"/>
    <w:rsid w:val="007B2020"/>
    <w:rsid w:val="007B231C"/>
    <w:rsid w:val="007B247A"/>
    <w:rsid w:val="007B2E73"/>
    <w:rsid w:val="007B332A"/>
    <w:rsid w:val="007B4332"/>
    <w:rsid w:val="007B5076"/>
    <w:rsid w:val="007B5AC7"/>
    <w:rsid w:val="007B5F07"/>
    <w:rsid w:val="007B6D79"/>
    <w:rsid w:val="007B6D9E"/>
    <w:rsid w:val="007B72DB"/>
    <w:rsid w:val="007C0334"/>
    <w:rsid w:val="007C0E45"/>
    <w:rsid w:val="007C11C0"/>
    <w:rsid w:val="007C1A6E"/>
    <w:rsid w:val="007C1DCE"/>
    <w:rsid w:val="007C255C"/>
    <w:rsid w:val="007C25C8"/>
    <w:rsid w:val="007C2BC7"/>
    <w:rsid w:val="007C4A4C"/>
    <w:rsid w:val="007C4E84"/>
    <w:rsid w:val="007C4F93"/>
    <w:rsid w:val="007C5264"/>
    <w:rsid w:val="007C65A1"/>
    <w:rsid w:val="007C6B6E"/>
    <w:rsid w:val="007C6CF8"/>
    <w:rsid w:val="007C71BE"/>
    <w:rsid w:val="007C7A67"/>
    <w:rsid w:val="007C7DD5"/>
    <w:rsid w:val="007D033D"/>
    <w:rsid w:val="007D0898"/>
    <w:rsid w:val="007D1297"/>
    <w:rsid w:val="007D15C7"/>
    <w:rsid w:val="007D192E"/>
    <w:rsid w:val="007D2109"/>
    <w:rsid w:val="007D2FDD"/>
    <w:rsid w:val="007D322B"/>
    <w:rsid w:val="007D38A0"/>
    <w:rsid w:val="007D3E94"/>
    <w:rsid w:val="007D420B"/>
    <w:rsid w:val="007D44EE"/>
    <w:rsid w:val="007D4B4E"/>
    <w:rsid w:val="007D4B9B"/>
    <w:rsid w:val="007D4D90"/>
    <w:rsid w:val="007D51C5"/>
    <w:rsid w:val="007D526C"/>
    <w:rsid w:val="007D57C4"/>
    <w:rsid w:val="007D593E"/>
    <w:rsid w:val="007D598A"/>
    <w:rsid w:val="007D5A10"/>
    <w:rsid w:val="007D5F78"/>
    <w:rsid w:val="007D6180"/>
    <w:rsid w:val="007D61CD"/>
    <w:rsid w:val="007D6A3B"/>
    <w:rsid w:val="007D6F2A"/>
    <w:rsid w:val="007D77F6"/>
    <w:rsid w:val="007D7C4D"/>
    <w:rsid w:val="007D7D26"/>
    <w:rsid w:val="007E1203"/>
    <w:rsid w:val="007E1552"/>
    <w:rsid w:val="007E1BFA"/>
    <w:rsid w:val="007E1E7D"/>
    <w:rsid w:val="007E21CE"/>
    <w:rsid w:val="007E2966"/>
    <w:rsid w:val="007E2B71"/>
    <w:rsid w:val="007E2D21"/>
    <w:rsid w:val="007E2ED3"/>
    <w:rsid w:val="007E3971"/>
    <w:rsid w:val="007E3A09"/>
    <w:rsid w:val="007E3A4B"/>
    <w:rsid w:val="007E4217"/>
    <w:rsid w:val="007E448C"/>
    <w:rsid w:val="007E47EF"/>
    <w:rsid w:val="007E5260"/>
    <w:rsid w:val="007E5354"/>
    <w:rsid w:val="007E5466"/>
    <w:rsid w:val="007E5721"/>
    <w:rsid w:val="007E578A"/>
    <w:rsid w:val="007E6062"/>
    <w:rsid w:val="007E68A9"/>
    <w:rsid w:val="007E6FD1"/>
    <w:rsid w:val="007E7840"/>
    <w:rsid w:val="007E7A99"/>
    <w:rsid w:val="007F012D"/>
    <w:rsid w:val="007F03FD"/>
    <w:rsid w:val="007F13B8"/>
    <w:rsid w:val="007F21C3"/>
    <w:rsid w:val="007F2577"/>
    <w:rsid w:val="007F301E"/>
    <w:rsid w:val="007F37C2"/>
    <w:rsid w:val="007F4226"/>
    <w:rsid w:val="007F4A6C"/>
    <w:rsid w:val="007F5122"/>
    <w:rsid w:val="007F5592"/>
    <w:rsid w:val="007F5886"/>
    <w:rsid w:val="007F6679"/>
    <w:rsid w:val="007F6907"/>
    <w:rsid w:val="007F750C"/>
    <w:rsid w:val="007F77EF"/>
    <w:rsid w:val="007F7A82"/>
    <w:rsid w:val="007F7CB7"/>
    <w:rsid w:val="007F7E81"/>
    <w:rsid w:val="008001AC"/>
    <w:rsid w:val="00801722"/>
    <w:rsid w:val="00801A52"/>
    <w:rsid w:val="00802188"/>
    <w:rsid w:val="008021BB"/>
    <w:rsid w:val="0080220C"/>
    <w:rsid w:val="0080234A"/>
    <w:rsid w:val="00802B3D"/>
    <w:rsid w:val="00802CEB"/>
    <w:rsid w:val="0080329B"/>
    <w:rsid w:val="00803612"/>
    <w:rsid w:val="00803B12"/>
    <w:rsid w:val="0080425A"/>
    <w:rsid w:val="0080425C"/>
    <w:rsid w:val="00804BDF"/>
    <w:rsid w:val="00804D5C"/>
    <w:rsid w:val="00804E9D"/>
    <w:rsid w:val="00805288"/>
    <w:rsid w:val="00805478"/>
    <w:rsid w:val="008060BD"/>
    <w:rsid w:val="008062E2"/>
    <w:rsid w:val="008063D9"/>
    <w:rsid w:val="0080642A"/>
    <w:rsid w:val="00806D57"/>
    <w:rsid w:val="00810121"/>
    <w:rsid w:val="00810346"/>
    <w:rsid w:val="00810A9A"/>
    <w:rsid w:val="00810FB4"/>
    <w:rsid w:val="00811293"/>
    <w:rsid w:val="00811BA6"/>
    <w:rsid w:val="0081222E"/>
    <w:rsid w:val="00812B6C"/>
    <w:rsid w:val="00812BCB"/>
    <w:rsid w:val="0081338E"/>
    <w:rsid w:val="00813F42"/>
    <w:rsid w:val="008140EF"/>
    <w:rsid w:val="0081430F"/>
    <w:rsid w:val="008146AF"/>
    <w:rsid w:val="00814962"/>
    <w:rsid w:val="00814D58"/>
    <w:rsid w:val="00815364"/>
    <w:rsid w:val="00815D59"/>
    <w:rsid w:val="00815EC9"/>
    <w:rsid w:val="00816434"/>
    <w:rsid w:val="00816E39"/>
    <w:rsid w:val="0081729E"/>
    <w:rsid w:val="0081763E"/>
    <w:rsid w:val="00817C2E"/>
    <w:rsid w:val="00820867"/>
    <w:rsid w:val="0082091F"/>
    <w:rsid w:val="0082199F"/>
    <w:rsid w:val="00821BC5"/>
    <w:rsid w:val="00822553"/>
    <w:rsid w:val="008228B7"/>
    <w:rsid w:val="0082298F"/>
    <w:rsid w:val="008233E8"/>
    <w:rsid w:val="008237EC"/>
    <w:rsid w:val="00823F87"/>
    <w:rsid w:val="00824145"/>
    <w:rsid w:val="00824305"/>
    <w:rsid w:val="00824C7A"/>
    <w:rsid w:val="00824E71"/>
    <w:rsid w:val="00825184"/>
    <w:rsid w:val="008253FF"/>
    <w:rsid w:val="008258BC"/>
    <w:rsid w:val="00826903"/>
    <w:rsid w:val="00826C0C"/>
    <w:rsid w:val="00827242"/>
    <w:rsid w:val="008277C3"/>
    <w:rsid w:val="00827845"/>
    <w:rsid w:val="00827B72"/>
    <w:rsid w:val="00827C93"/>
    <w:rsid w:val="00827E52"/>
    <w:rsid w:val="0083023A"/>
    <w:rsid w:val="00830FB6"/>
    <w:rsid w:val="0083143B"/>
    <w:rsid w:val="0083146B"/>
    <w:rsid w:val="0083152E"/>
    <w:rsid w:val="008315CC"/>
    <w:rsid w:val="00831ADA"/>
    <w:rsid w:val="00831AF8"/>
    <w:rsid w:val="00831E73"/>
    <w:rsid w:val="00832495"/>
    <w:rsid w:val="00832E21"/>
    <w:rsid w:val="00832E67"/>
    <w:rsid w:val="00833C63"/>
    <w:rsid w:val="008346D5"/>
    <w:rsid w:val="00834DFD"/>
    <w:rsid w:val="00835562"/>
    <w:rsid w:val="00835838"/>
    <w:rsid w:val="008358E7"/>
    <w:rsid w:val="00836639"/>
    <w:rsid w:val="0083665B"/>
    <w:rsid w:val="00836C0D"/>
    <w:rsid w:val="00837276"/>
    <w:rsid w:val="00837628"/>
    <w:rsid w:val="00837F15"/>
    <w:rsid w:val="00840517"/>
    <w:rsid w:val="00840C55"/>
    <w:rsid w:val="0084121F"/>
    <w:rsid w:val="008415A8"/>
    <w:rsid w:val="0084160C"/>
    <w:rsid w:val="0084188D"/>
    <w:rsid w:val="0084215E"/>
    <w:rsid w:val="008426F4"/>
    <w:rsid w:val="0084280B"/>
    <w:rsid w:val="008428D2"/>
    <w:rsid w:val="00842C39"/>
    <w:rsid w:val="00842DC9"/>
    <w:rsid w:val="0084322D"/>
    <w:rsid w:val="0084357D"/>
    <w:rsid w:val="00843A37"/>
    <w:rsid w:val="00844497"/>
    <w:rsid w:val="008453E2"/>
    <w:rsid w:val="0084595F"/>
    <w:rsid w:val="00845C10"/>
    <w:rsid w:val="00845C11"/>
    <w:rsid w:val="00845FD2"/>
    <w:rsid w:val="008465E4"/>
    <w:rsid w:val="00846668"/>
    <w:rsid w:val="00846AC1"/>
    <w:rsid w:val="00846B18"/>
    <w:rsid w:val="0084714C"/>
    <w:rsid w:val="008472D4"/>
    <w:rsid w:val="00847351"/>
    <w:rsid w:val="0084747E"/>
    <w:rsid w:val="008476EF"/>
    <w:rsid w:val="00847A2C"/>
    <w:rsid w:val="00847E0E"/>
    <w:rsid w:val="0085065D"/>
    <w:rsid w:val="00851382"/>
    <w:rsid w:val="00851410"/>
    <w:rsid w:val="008514C6"/>
    <w:rsid w:val="00851971"/>
    <w:rsid w:val="0085266A"/>
    <w:rsid w:val="008526FA"/>
    <w:rsid w:val="00853224"/>
    <w:rsid w:val="0085351A"/>
    <w:rsid w:val="008535D6"/>
    <w:rsid w:val="00853A3C"/>
    <w:rsid w:val="008549ED"/>
    <w:rsid w:val="00854BD4"/>
    <w:rsid w:val="00855089"/>
    <w:rsid w:val="00855272"/>
    <w:rsid w:val="008552A8"/>
    <w:rsid w:val="00855D6D"/>
    <w:rsid w:val="00856553"/>
    <w:rsid w:val="00856600"/>
    <w:rsid w:val="00856B20"/>
    <w:rsid w:val="00856C3C"/>
    <w:rsid w:val="00856C8F"/>
    <w:rsid w:val="00856F5D"/>
    <w:rsid w:val="00857189"/>
    <w:rsid w:val="008571A0"/>
    <w:rsid w:val="008578D0"/>
    <w:rsid w:val="00857F9A"/>
    <w:rsid w:val="00857FFA"/>
    <w:rsid w:val="0086027B"/>
    <w:rsid w:val="00860C7F"/>
    <w:rsid w:val="008615DC"/>
    <w:rsid w:val="00861B68"/>
    <w:rsid w:val="00861CCB"/>
    <w:rsid w:val="00861E14"/>
    <w:rsid w:val="00861FE7"/>
    <w:rsid w:val="00862A4A"/>
    <w:rsid w:val="008630D7"/>
    <w:rsid w:val="0086377B"/>
    <w:rsid w:val="0086387A"/>
    <w:rsid w:val="0086388B"/>
    <w:rsid w:val="00863C7C"/>
    <w:rsid w:val="00863F81"/>
    <w:rsid w:val="00864108"/>
    <w:rsid w:val="00864BF8"/>
    <w:rsid w:val="00867398"/>
    <w:rsid w:val="00867767"/>
    <w:rsid w:val="0087007B"/>
    <w:rsid w:val="008706CE"/>
    <w:rsid w:val="008710C2"/>
    <w:rsid w:val="0087119E"/>
    <w:rsid w:val="008711F6"/>
    <w:rsid w:val="008714B3"/>
    <w:rsid w:val="00871CBB"/>
    <w:rsid w:val="00871FE1"/>
    <w:rsid w:val="008720FC"/>
    <w:rsid w:val="00872532"/>
    <w:rsid w:val="008727B5"/>
    <w:rsid w:val="00872980"/>
    <w:rsid w:val="00872ED1"/>
    <w:rsid w:val="008733DF"/>
    <w:rsid w:val="00874D24"/>
    <w:rsid w:val="00874D69"/>
    <w:rsid w:val="00874DB7"/>
    <w:rsid w:val="00875698"/>
    <w:rsid w:val="00875942"/>
    <w:rsid w:val="008765DB"/>
    <w:rsid w:val="00876963"/>
    <w:rsid w:val="00876CF6"/>
    <w:rsid w:val="00877765"/>
    <w:rsid w:val="00877EA6"/>
    <w:rsid w:val="00880C0F"/>
    <w:rsid w:val="00880F47"/>
    <w:rsid w:val="008811C7"/>
    <w:rsid w:val="0088131D"/>
    <w:rsid w:val="00881C8E"/>
    <w:rsid w:val="00881CB5"/>
    <w:rsid w:val="0088255C"/>
    <w:rsid w:val="00882DC3"/>
    <w:rsid w:val="008830F4"/>
    <w:rsid w:val="008831E9"/>
    <w:rsid w:val="00883580"/>
    <w:rsid w:val="00883B1C"/>
    <w:rsid w:val="0088437A"/>
    <w:rsid w:val="0088484E"/>
    <w:rsid w:val="00884961"/>
    <w:rsid w:val="00886026"/>
    <w:rsid w:val="00886243"/>
    <w:rsid w:val="008862F6"/>
    <w:rsid w:val="0088669E"/>
    <w:rsid w:val="00886787"/>
    <w:rsid w:val="00886B87"/>
    <w:rsid w:val="00886CD4"/>
    <w:rsid w:val="00886FAC"/>
    <w:rsid w:val="00887267"/>
    <w:rsid w:val="0088745F"/>
    <w:rsid w:val="00887824"/>
    <w:rsid w:val="008904E5"/>
    <w:rsid w:val="00890D96"/>
    <w:rsid w:val="00890E65"/>
    <w:rsid w:val="00891C08"/>
    <w:rsid w:val="00891CE5"/>
    <w:rsid w:val="0089219E"/>
    <w:rsid w:val="00892473"/>
    <w:rsid w:val="00892DF4"/>
    <w:rsid w:val="0089307D"/>
    <w:rsid w:val="00893145"/>
    <w:rsid w:val="00893185"/>
    <w:rsid w:val="00893729"/>
    <w:rsid w:val="008938C5"/>
    <w:rsid w:val="00893A3F"/>
    <w:rsid w:val="008949F5"/>
    <w:rsid w:val="00894D1E"/>
    <w:rsid w:val="00895033"/>
    <w:rsid w:val="00895711"/>
    <w:rsid w:val="00895B7B"/>
    <w:rsid w:val="00895C76"/>
    <w:rsid w:val="00895EA1"/>
    <w:rsid w:val="00896075"/>
    <w:rsid w:val="00896148"/>
    <w:rsid w:val="0089665C"/>
    <w:rsid w:val="008967BA"/>
    <w:rsid w:val="008969FA"/>
    <w:rsid w:val="008974AD"/>
    <w:rsid w:val="008975E2"/>
    <w:rsid w:val="008975E6"/>
    <w:rsid w:val="008A0658"/>
    <w:rsid w:val="008A0664"/>
    <w:rsid w:val="008A0933"/>
    <w:rsid w:val="008A0B02"/>
    <w:rsid w:val="008A0DEB"/>
    <w:rsid w:val="008A12B8"/>
    <w:rsid w:val="008A1343"/>
    <w:rsid w:val="008A13BA"/>
    <w:rsid w:val="008A1411"/>
    <w:rsid w:val="008A1ADB"/>
    <w:rsid w:val="008A1F0C"/>
    <w:rsid w:val="008A21AA"/>
    <w:rsid w:val="008A3120"/>
    <w:rsid w:val="008A3360"/>
    <w:rsid w:val="008A360C"/>
    <w:rsid w:val="008A3C68"/>
    <w:rsid w:val="008A3D06"/>
    <w:rsid w:val="008A3FFA"/>
    <w:rsid w:val="008A440C"/>
    <w:rsid w:val="008A48E3"/>
    <w:rsid w:val="008A4D9C"/>
    <w:rsid w:val="008A561F"/>
    <w:rsid w:val="008A5B35"/>
    <w:rsid w:val="008A5FDC"/>
    <w:rsid w:val="008A667A"/>
    <w:rsid w:val="008A6DEE"/>
    <w:rsid w:val="008A7511"/>
    <w:rsid w:val="008A75AF"/>
    <w:rsid w:val="008A7845"/>
    <w:rsid w:val="008A79D7"/>
    <w:rsid w:val="008A7BD4"/>
    <w:rsid w:val="008A7E48"/>
    <w:rsid w:val="008B01FD"/>
    <w:rsid w:val="008B02EF"/>
    <w:rsid w:val="008B1727"/>
    <w:rsid w:val="008B1A63"/>
    <w:rsid w:val="008B205D"/>
    <w:rsid w:val="008B2E46"/>
    <w:rsid w:val="008B3646"/>
    <w:rsid w:val="008B3917"/>
    <w:rsid w:val="008B3995"/>
    <w:rsid w:val="008B3C93"/>
    <w:rsid w:val="008B3DC2"/>
    <w:rsid w:val="008B4284"/>
    <w:rsid w:val="008B4809"/>
    <w:rsid w:val="008B4929"/>
    <w:rsid w:val="008B4BD0"/>
    <w:rsid w:val="008B61E8"/>
    <w:rsid w:val="008B629A"/>
    <w:rsid w:val="008B675D"/>
    <w:rsid w:val="008B6865"/>
    <w:rsid w:val="008B6A0F"/>
    <w:rsid w:val="008B6B8F"/>
    <w:rsid w:val="008B7521"/>
    <w:rsid w:val="008B784C"/>
    <w:rsid w:val="008C0123"/>
    <w:rsid w:val="008C0158"/>
    <w:rsid w:val="008C113F"/>
    <w:rsid w:val="008C170E"/>
    <w:rsid w:val="008C18FD"/>
    <w:rsid w:val="008C191A"/>
    <w:rsid w:val="008C1DE8"/>
    <w:rsid w:val="008C2B6F"/>
    <w:rsid w:val="008C3012"/>
    <w:rsid w:val="008C44B2"/>
    <w:rsid w:val="008C4726"/>
    <w:rsid w:val="008C48B3"/>
    <w:rsid w:val="008C4DD6"/>
    <w:rsid w:val="008C61CB"/>
    <w:rsid w:val="008C679C"/>
    <w:rsid w:val="008C6829"/>
    <w:rsid w:val="008C706B"/>
    <w:rsid w:val="008C76B1"/>
    <w:rsid w:val="008C7A44"/>
    <w:rsid w:val="008C7E12"/>
    <w:rsid w:val="008D0404"/>
    <w:rsid w:val="008D0467"/>
    <w:rsid w:val="008D09D0"/>
    <w:rsid w:val="008D0CE7"/>
    <w:rsid w:val="008D0F67"/>
    <w:rsid w:val="008D12AA"/>
    <w:rsid w:val="008D1540"/>
    <w:rsid w:val="008D157B"/>
    <w:rsid w:val="008D1A99"/>
    <w:rsid w:val="008D2070"/>
    <w:rsid w:val="008D28DA"/>
    <w:rsid w:val="008D2952"/>
    <w:rsid w:val="008D2999"/>
    <w:rsid w:val="008D316F"/>
    <w:rsid w:val="008D36CC"/>
    <w:rsid w:val="008D3C36"/>
    <w:rsid w:val="008D441A"/>
    <w:rsid w:val="008D4AC2"/>
    <w:rsid w:val="008D4CA6"/>
    <w:rsid w:val="008D4F5E"/>
    <w:rsid w:val="008D5234"/>
    <w:rsid w:val="008D54F0"/>
    <w:rsid w:val="008D55A8"/>
    <w:rsid w:val="008D66F0"/>
    <w:rsid w:val="008D6B5E"/>
    <w:rsid w:val="008D6C0D"/>
    <w:rsid w:val="008D6CE2"/>
    <w:rsid w:val="008E02AD"/>
    <w:rsid w:val="008E0A2C"/>
    <w:rsid w:val="008E145E"/>
    <w:rsid w:val="008E205A"/>
    <w:rsid w:val="008E25EF"/>
    <w:rsid w:val="008E2969"/>
    <w:rsid w:val="008E2A0F"/>
    <w:rsid w:val="008E31F6"/>
    <w:rsid w:val="008E3918"/>
    <w:rsid w:val="008E3D27"/>
    <w:rsid w:val="008E3F58"/>
    <w:rsid w:val="008E43A1"/>
    <w:rsid w:val="008E452C"/>
    <w:rsid w:val="008E45A5"/>
    <w:rsid w:val="008E4927"/>
    <w:rsid w:val="008E4ACF"/>
    <w:rsid w:val="008E4DC8"/>
    <w:rsid w:val="008E5C54"/>
    <w:rsid w:val="008E5D50"/>
    <w:rsid w:val="008E5E54"/>
    <w:rsid w:val="008E5FE4"/>
    <w:rsid w:val="008E6279"/>
    <w:rsid w:val="008E6430"/>
    <w:rsid w:val="008E6925"/>
    <w:rsid w:val="008E71EC"/>
    <w:rsid w:val="008E7635"/>
    <w:rsid w:val="008E7DAA"/>
    <w:rsid w:val="008F02E3"/>
    <w:rsid w:val="008F0D70"/>
    <w:rsid w:val="008F0E3D"/>
    <w:rsid w:val="008F105C"/>
    <w:rsid w:val="008F111E"/>
    <w:rsid w:val="008F12DD"/>
    <w:rsid w:val="008F1769"/>
    <w:rsid w:val="008F1910"/>
    <w:rsid w:val="008F1CB6"/>
    <w:rsid w:val="008F1CF5"/>
    <w:rsid w:val="008F1E4C"/>
    <w:rsid w:val="008F248A"/>
    <w:rsid w:val="008F26A1"/>
    <w:rsid w:val="008F297D"/>
    <w:rsid w:val="008F32C9"/>
    <w:rsid w:val="008F333B"/>
    <w:rsid w:val="008F374B"/>
    <w:rsid w:val="008F398E"/>
    <w:rsid w:val="008F4186"/>
    <w:rsid w:val="008F435F"/>
    <w:rsid w:val="008F4A91"/>
    <w:rsid w:val="008F4F19"/>
    <w:rsid w:val="008F52B5"/>
    <w:rsid w:val="008F5503"/>
    <w:rsid w:val="008F58EC"/>
    <w:rsid w:val="008F6CFF"/>
    <w:rsid w:val="008F71A2"/>
    <w:rsid w:val="008F7988"/>
    <w:rsid w:val="008F7B4D"/>
    <w:rsid w:val="008F7DC0"/>
    <w:rsid w:val="00900652"/>
    <w:rsid w:val="00900C9F"/>
    <w:rsid w:val="00901A1F"/>
    <w:rsid w:val="00901DC2"/>
    <w:rsid w:val="00901EB0"/>
    <w:rsid w:val="00902257"/>
    <w:rsid w:val="009024FC"/>
    <w:rsid w:val="0090317E"/>
    <w:rsid w:val="00903B7F"/>
    <w:rsid w:val="00903F92"/>
    <w:rsid w:val="0090427B"/>
    <w:rsid w:val="0090519E"/>
    <w:rsid w:val="0090527D"/>
    <w:rsid w:val="00906640"/>
    <w:rsid w:val="00906A6B"/>
    <w:rsid w:val="00907201"/>
    <w:rsid w:val="00907202"/>
    <w:rsid w:val="00907887"/>
    <w:rsid w:val="009100D9"/>
    <w:rsid w:val="0091022B"/>
    <w:rsid w:val="009103E1"/>
    <w:rsid w:val="00910516"/>
    <w:rsid w:val="00910620"/>
    <w:rsid w:val="009108EB"/>
    <w:rsid w:val="00910FB1"/>
    <w:rsid w:val="009110DE"/>
    <w:rsid w:val="00911276"/>
    <w:rsid w:val="009126B0"/>
    <w:rsid w:val="00912909"/>
    <w:rsid w:val="00913811"/>
    <w:rsid w:val="00913C35"/>
    <w:rsid w:val="00915321"/>
    <w:rsid w:val="0091592B"/>
    <w:rsid w:val="00915A8F"/>
    <w:rsid w:val="0091636E"/>
    <w:rsid w:val="009166F0"/>
    <w:rsid w:val="00916D31"/>
    <w:rsid w:val="00917703"/>
    <w:rsid w:val="00917A52"/>
    <w:rsid w:val="0092058F"/>
    <w:rsid w:val="00920ACB"/>
    <w:rsid w:val="00921525"/>
    <w:rsid w:val="00921613"/>
    <w:rsid w:val="00921651"/>
    <w:rsid w:val="009219FE"/>
    <w:rsid w:val="00921CA0"/>
    <w:rsid w:val="009224DF"/>
    <w:rsid w:val="00922845"/>
    <w:rsid w:val="00922D8E"/>
    <w:rsid w:val="009230B1"/>
    <w:rsid w:val="00923141"/>
    <w:rsid w:val="00923179"/>
    <w:rsid w:val="009232ED"/>
    <w:rsid w:val="009235BA"/>
    <w:rsid w:val="00923AB0"/>
    <w:rsid w:val="00924528"/>
    <w:rsid w:val="00924E7F"/>
    <w:rsid w:val="009253A7"/>
    <w:rsid w:val="00926137"/>
    <w:rsid w:val="00926D0F"/>
    <w:rsid w:val="00926EA4"/>
    <w:rsid w:val="00926F67"/>
    <w:rsid w:val="00927217"/>
    <w:rsid w:val="00927363"/>
    <w:rsid w:val="009274BC"/>
    <w:rsid w:val="009274E4"/>
    <w:rsid w:val="009279EC"/>
    <w:rsid w:val="0093025C"/>
    <w:rsid w:val="0093040A"/>
    <w:rsid w:val="00930618"/>
    <w:rsid w:val="00930657"/>
    <w:rsid w:val="00930DF6"/>
    <w:rsid w:val="00931B44"/>
    <w:rsid w:val="00931FA9"/>
    <w:rsid w:val="00932539"/>
    <w:rsid w:val="00932A26"/>
    <w:rsid w:val="00933005"/>
    <w:rsid w:val="0093315B"/>
    <w:rsid w:val="00933367"/>
    <w:rsid w:val="009335A6"/>
    <w:rsid w:val="00933D65"/>
    <w:rsid w:val="00933DD4"/>
    <w:rsid w:val="00933E54"/>
    <w:rsid w:val="00933F5A"/>
    <w:rsid w:val="00934059"/>
    <w:rsid w:val="00934502"/>
    <w:rsid w:val="00934B15"/>
    <w:rsid w:val="0093557B"/>
    <w:rsid w:val="00935D53"/>
    <w:rsid w:val="00935E59"/>
    <w:rsid w:val="009360EA"/>
    <w:rsid w:val="0093686A"/>
    <w:rsid w:val="00936ED0"/>
    <w:rsid w:val="0093717C"/>
    <w:rsid w:val="009401F3"/>
    <w:rsid w:val="00940751"/>
    <w:rsid w:val="009418DC"/>
    <w:rsid w:val="0094192C"/>
    <w:rsid w:val="00941A51"/>
    <w:rsid w:val="00942095"/>
    <w:rsid w:val="009426A0"/>
    <w:rsid w:val="00942F10"/>
    <w:rsid w:val="00943F04"/>
    <w:rsid w:val="0094439E"/>
    <w:rsid w:val="009449B6"/>
    <w:rsid w:val="009449B9"/>
    <w:rsid w:val="00944D5B"/>
    <w:rsid w:val="009460BF"/>
    <w:rsid w:val="00946109"/>
    <w:rsid w:val="00946FC5"/>
    <w:rsid w:val="0094703D"/>
    <w:rsid w:val="00947466"/>
    <w:rsid w:val="00947593"/>
    <w:rsid w:val="00951047"/>
    <w:rsid w:val="00952029"/>
    <w:rsid w:val="00952C00"/>
    <w:rsid w:val="00954104"/>
    <w:rsid w:val="00954126"/>
    <w:rsid w:val="00954A96"/>
    <w:rsid w:val="00954B3D"/>
    <w:rsid w:val="00956187"/>
    <w:rsid w:val="0095619B"/>
    <w:rsid w:val="009561C3"/>
    <w:rsid w:val="00956D5E"/>
    <w:rsid w:val="00956DC1"/>
    <w:rsid w:val="00957801"/>
    <w:rsid w:val="00957A7C"/>
    <w:rsid w:val="00960152"/>
    <w:rsid w:val="009606E3"/>
    <w:rsid w:val="0096075C"/>
    <w:rsid w:val="00960B13"/>
    <w:rsid w:val="0096121D"/>
    <w:rsid w:val="00961B69"/>
    <w:rsid w:val="00961CE9"/>
    <w:rsid w:val="00961D52"/>
    <w:rsid w:val="00961F3C"/>
    <w:rsid w:val="0096236D"/>
    <w:rsid w:val="00962AC9"/>
    <w:rsid w:val="00963AA6"/>
    <w:rsid w:val="00963B2C"/>
    <w:rsid w:val="0096411F"/>
    <w:rsid w:val="00964496"/>
    <w:rsid w:val="009644FA"/>
    <w:rsid w:val="00964677"/>
    <w:rsid w:val="0096471D"/>
    <w:rsid w:val="0096475A"/>
    <w:rsid w:val="00964E9C"/>
    <w:rsid w:val="00964FA5"/>
    <w:rsid w:val="00965251"/>
    <w:rsid w:val="009667C5"/>
    <w:rsid w:val="00967BB3"/>
    <w:rsid w:val="009701AD"/>
    <w:rsid w:val="00970F25"/>
    <w:rsid w:val="00971597"/>
    <w:rsid w:val="00971BFA"/>
    <w:rsid w:val="00972F0A"/>
    <w:rsid w:val="009730E3"/>
    <w:rsid w:val="0097361F"/>
    <w:rsid w:val="00973FE4"/>
    <w:rsid w:val="0097400A"/>
    <w:rsid w:val="0097407A"/>
    <w:rsid w:val="0097429A"/>
    <w:rsid w:val="0097534B"/>
    <w:rsid w:val="009758AD"/>
    <w:rsid w:val="00976462"/>
    <w:rsid w:val="009775E2"/>
    <w:rsid w:val="00977820"/>
    <w:rsid w:val="00977A7E"/>
    <w:rsid w:val="00980268"/>
    <w:rsid w:val="00980784"/>
    <w:rsid w:val="0098092C"/>
    <w:rsid w:val="009813B3"/>
    <w:rsid w:val="00981724"/>
    <w:rsid w:val="00981C63"/>
    <w:rsid w:val="00981EA7"/>
    <w:rsid w:val="0098212C"/>
    <w:rsid w:val="00982BBE"/>
    <w:rsid w:val="00983D07"/>
    <w:rsid w:val="009843BA"/>
    <w:rsid w:val="00984639"/>
    <w:rsid w:val="00984848"/>
    <w:rsid w:val="00984B1C"/>
    <w:rsid w:val="00984E4A"/>
    <w:rsid w:val="009850DA"/>
    <w:rsid w:val="00985804"/>
    <w:rsid w:val="00985D8E"/>
    <w:rsid w:val="00985F73"/>
    <w:rsid w:val="00985FFE"/>
    <w:rsid w:val="009860DB"/>
    <w:rsid w:val="009862AA"/>
    <w:rsid w:val="0098654A"/>
    <w:rsid w:val="0098658D"/>
    <w:rsid w:val="0098749B"/>
    <w:rsid w:val="00987AB5"/>
    <w:rsid w:val="00987BC6"/>
    <w:rsid w:val="0099001C"/>
    <w:rsid w:val="009905B2"/>
    <w:rsid w:val="00991267"/>
    <w:rsid w:val="00991606"/>
    <w:rsid w:val="009921BA"/>
    <w:rsid w:val="00992378"/>
    <w:rsid w:val="009923A3"/>
    <w:rsid w:val="00992781"/>
    <w:rsid w:val="00992852"/>
    <w:rsid w:val="00992AD9"/>
    <w:rsid w:val="009935D4"/>
    <w:rsid w:val="009938AA"/>
    <w:rsid w:val="00994007"/>
    <w:rsid w:val="0099409C"/>
    <w:rsid w:val="0099442B"/>
    <w:rsid w:val="009953EC"/>
    <w:rsid w:val="00995458"/>
    <w:rsid w:val="00995D82"/>
    <w:rsid w:val="00996272"/>
    <w:rsid w:val="009962A2"/>
    <w:rsid w:val="00997203"/>
    <w:rsid w:val="00997CB6"/>
    <w:rsid w:val="009A049C"/>
    <w:rsid w:val="009A177C"/>
    <w:rsid w:val="009A1B67"/>
    <w:rsid w:val="009A1CED"/>
    <w:rsid w:val="009A1E5B"/>
    <w:rsid w:val="009A24CA"/>
    <w:rsid w:val="009A2EFE"/>
    <w:rsid w:val="009A3543"/>
    <w:rsid w:val="009A4219"/>
    <w:rsid w:val="009A4C0C"/>
    <w:rsid w:val="009A50F3"/>
    <w:rsid w:val="009A5300"/>
    <w:rsid w:val="009A5597"/>
    <w:rsid w:val="009A5674"/>
    <w:rsid w:val="009A57B7"/>
    <w:rsid w:val="009A5B84"/>
    <w:rsid w:val="009A5B8D"/>
    <w:rsid w:val="009A5C3C"/>
    <w:rsid w:val="009A5E89"/>
    <w:rsid w:val="009A6114"/>
    <w:rsid w:val="009A6546"/>
    <w:rsid w:val="009A6570"/>
    <w:rsid w:val="009A6CFF"/>
    <w:rsid w:val="009A6E85"/>
    <w:rsid w:val="009A78F9"/>
    <w:rsid w:val="009B0801"/>
    <w:rsid w:val="009B0891"/>
    <w:rsid w:val="009B0A91"/>
    <w:rsid w:val="009B0B09"/>
    <w:rsid w:val="009B107C"/>
    <w:rsid w:val="009B1763"/>
    <w:rsid w:val="009B1879"/>
    <w:rsid w:val="009B1A53"/>
    <w:rsid w:val="009B2DE8"/>
    <w:rsid w:val="009B3442"/>
    <w:rsid w:val="009B3B3C"/>
    <w:rsid w:val="009B3D9B"/>
    <w:rsid w:val="009B4570"/>
    <w:rsid w:val="009B471C"/>
    <w:rsid w:val="009B4BA0"/>
    <w:rsid w:val="009B52A7"/>
    <w:rsid w:val="009B56BA"/>
    <w:rsid w:val="009B5AB4"/>
    <w:rsid w:val="009B5B17"/>
    <w:rsid w:val="009B5E13"/>
    <w:rsid w:val="009B6979"/>
    <w:rsid w:val="009B7511"/>
    <w:rsid w:val="009B76C1"/>
    <w:rsid w:val="009B7B3C"/>
    <w:rsid w:val="009C0017"/>
    <w:rsid w:val="009C025C"/>
    <w:rsid w:val="009C06AD"/>
    <w:rsid w:val="009C139C"/>
    <w:rsid w:val="009C16D0"/>
    <w:rsid w:val="009C203B"/>
    <w:rsid w:val="009C215F"/>
    <w:rsid w:val="009C288E"/>
    <w:rsid w:val="009C2B2F"/>
    <w:rsid w:val="009C2E0F"/>
    <w:rsid w:val="009C3170"/>
    <w:rsid w:val="009C3333"/>
    <w:rsid w:val="009C36F6"/>
    <w:rsid w:val="009C467B"/>
    <w:rsid w:val="009C4A1E"/>
    <w:rsid w:val="009C5345"/>
    <w:rsid w:val="009C54CA"/>
    <w:rsid w:val="009C557A"/>
    <w:rsid w:val="009C58A1"/>
    <w:rsid w:val="009C591C"/>
    <w:rsid w:val="009C5988"/>
    <w:rsid w:val="009C5E00"/>
    <w:rsid w:val="009C60DD"/>
    <w:rsid w:val="009C6AB4"/>
    <w:rsid w:val="009C6E24"/>
    <w:rsid w:val="009C72B8"/>
    <w:rsid w:val="009C7641"/>
    <w:rsid w:val="009C78DA"/>
    <w:rsid w:val="009D00AD"/>
    <w:rsid w:val="009D0197"/>
    <w:rsid w:val="009D02E0"/>
    <w:rsid w:val="009D07A8"/>
    <w:rsid w:val="009D0BF3"/>
    <w:rsid w:val="009D1123"/>
    <w:rsid w:val="009D139E"/>
    <w:rsid w:val="009D15A0"/>
    <w:rsid w:val="009D189F"/>
    <w:rsid w:val="009D1B93"/>
    <w:rsid w:val="009D1E89"/>
    <w:rsid w:val="009D2807"/>
    <w:rsid w:val="009D2AD6"/>
    <w:rsid w:val="009D2BBC"/>
    <w:rsid w:val="009D3348"/>
    <w:rsid w:val="009D3836"/>
    <w:rsid w:val="009D39EE"/>
    <w:rsid w:val="009D42B3"/>
    <w:rsid w:val="009D518D"/>
    <w:rsid w:val="009D5200"/>
    <w:rsid w:val="009D53CE"/>
    <w:rsid w:val="009D63C0"/>
    <w:rsid w:val="009D65CF"/>
    <w:rsid w:val="009D6A08"/>
    <w:rsid w:val="009D6E4A"/>
    <w:rsid w:val="009E04CA"/>
    <w:rsid w:val="009E0B46"/>
    <w:rsid w:val="009E0B6A"/>
    <w:rsid w:val="009E12BF"/>
    <w:rsid w:val="009E1862"/>
    <w:rsid w:val="009E18CB"/>
    <w:rsid w:val="009E1A2B"/>
    <w:rsid w:val="009E1EF1"/>
    <w:rsid w:val="009E1EF2"/>
    <w:rsid w:val="009E25D7"/>
    <w:rsid w:val="009E2BA3"/>
    <w:rsid w:val="009E32F3"/>
    <w:rsid w:val="009E38FD"/>
    <w:rsid w:val="009E3B71"/>
    <w:rsid w:val="009E4C9E"/>
    <w:rsid w:val="009E5596"/>
    <w:rsid w:val="009E59AA"/>
    <w:rsid w:val="009E5AE0"/>
    <w:rsid w:val="009E607F"/>
    <w:rsid w:val="009E6531"/>
    <w:rsid w:val="009E686B"/>
    <w:rsid w:val="009E6A09"/>
    <w:rsid w:val="009E6E28"/>
    <w:rsid w:val="009E7A3E"/>
    <w:rsid w:val="009E7E25"/>
    <w:rsid w:val="009E7FA1"/>
    <w:rsid w:val="009F09CC"/>
    <w:rsid w:val="009F14A9"/>
    <w:rsid w:val="009F1E8D"/>
    <w:rsid w:val="009F27E8"/>
    <w:rsid w:val="009F34AE"/>
    <w:rsid w:val="009F3587"/>
    <w:rsid w:val="009F3595"/>
    <w:rsid w:val="009F38B1"/>
    <w:rsid w:val="009F3BB6"/>
    <w:rsid w:val="009F468D"/>
    <w:rsid w:val="009F46AD"/>
    <w:rsid w:val="009F48BD"/>
    <w:rsid w:val="009F4B55"/>
    <w:rsid w:val="009F4FCA"/>
    <w:rsid w:val="009F5585"/>
    <w:rsid w:val="009F5A5F"/>
    <w:rsid w:val="009F6248"/>
    <w:rsid w:val="009F65C5"/>
    <w:rsid w:val="009F710D"/>
    <w:rsid w:val="009F7D92"/>
    <w:rsid w:val="00A00751"/>
    <w:rsid w:val="00A009B3"/>
    <w:rsid w:val="00A00A7B"/>
    <w:rsid w:val="00A00D6D"/>
    <w:rsid w:val="00A01328"/>
    <w:rsid w:val="00A0145C"/>
    <w:rsid w:val="00A01B79"/>
    <w:rsid w:val="00A02168"/>
    <w:rsid w:val="00A022CD"/>
    <w:rsid w:val="00A023D8"/>
    <w:rsid w:val="00A023EA"/>
    <w:rsid w:val="00A0252A"/>
    <w:rsid w:val="00A026E1"/>
    <w:rsid w:val="00A02744"/>
    <w:rsid w:val="00A02C37"/>
    <w:rsid w:val="00A03512"/>
    <w:rsid w:val="00A03CD4"/>
    <w:rsid w:val="00A0414C"/>
    <w:rsid w:val="00A04BBE"/>
    <w:rsid w:val="00A04F51"/>
    <w:rsid w:val="00A05C3B"/>
    <w:rsid w:val="00A0609D"/>
    <w:rsid w:val="00A06402"/>
    <w:rsid w:val="00A06A3E"/>
    <w:rsid w:val="00A0747F"/>
    <w:rsid w:val="00A07860"/>
    <w:rsid w:val="00A07911"/>
    <w:rsid w:val="00A07938"/>
    <w:rsid w:val="00A10B33"/>
    <w:rsid w:val="00A11DAB"/>
    <w:rsid w:val="00A11FBF"/>
    <w:rsid w:val="00A12459"/>
    <w:rsid w:val="00A12693"/>
    <w:rsid w:val="00A12ABF"/>
    <w:rsid w:val="00A12AFE"/>
    <w:rsid w:val="00A13D4F"/>
    <w:rsid w:val="00A14071"/>
    <w:rsid w:val="00A14826"/>
    <w:rsid w:val="00A14CF6"/>
    <w:rsid w:val="00A14E98"/>
    <w:rsid w:val="00A155D3"/>
    <w:rsid w:val="00A1576E"/>
    <w:rsid w:val="00A15BB4"/>
    <w:rsid w:val="00A1641C"/>
    <w:rsid w:val="00A16D5F"/>
    <w:rsid w:val="00A176BB"/>
    <w:rsid w:val="00A179E9"/>
    <w:rsid w:val="00A17C97"/>
    <w:rsid w:val="00A20A90"/>
    <w:rsid w:val="00A20EE3"/>
    <w:rsid w:val="00A21013"/>
    <w:rsid w:val="00A21358"/>
    <w:rsid w:val="00A21B57"/>
    <w:rsid w:val="00A21E4A"/>
    <w:rsid w:val="00A227A6"/>
    <w:rsid w:val="00A22953"/>
    <w:rsid w:val="00A22B65"/>
    <w:rsid w:val="00A230F1"/>
    <w:rsid w:val="00A2360D"/>
    <w:rsid w:val="00A23AED"/>
    <w:rsid w:val="00A23C6F"/>
    <w:rsid w:val="00A23E0E"/>
    <w:rsid w:val="00A23FCD"/>
    <w:rsid w:val="00A24440"/>
    <w:rsid w:val="00A245F5"/>
    <w:rsid w:val="00A247B3"/>
    <w:rsid w:val="00A25207"/>
    <w:rsid w:val="00A258C2"/>
    <w:rsid w:val="00A25CB5"/>
    <w:rsid w:val="00A25D48"/>
    <w:rsid w:val="00A26511"/>
    <w:rsid w:val="00A27039"/>
    <w:rsid w:val="00A270F7"/>
    <w:rsid w:val="00A273FE"/>
    <w:rsid w:val="00A275EE"/>
    <w:rsid w:val="00A27617"/>
    <w:rsid w:val="00A27BA3"/>
    <w:rsid w:val="00A27D38"/>
    <w:rsid w:val="00A27FCF"/>
    <w:rsid w:val="00A300D6"/>
    <w:rsid w:val="00A30B85"/>
    <w:rsid w:val="00A30BCD"/>
    <w:rsid w:val="00A31221"/>
    <w:rsid w:val="00A3159C"/>
    <w:rsid w:val="00A315E4"/>
    <w:rsid w:val="00A31A32"/>
    <w:rsid w:val="00A31B4C"/>
    <w:rsid w:val="00A32846"/>
    <w:rsid w:val="00A32F5E"/>
    <w:rsid w:val="00A3321B"/>
    <w:rsid w:val="00A33705"/>
    <w:rsid w:val="00A33735"/>
    <w:rsid w:val="00A33871"/>
    <w:rsid w:val="00A33B10"/>
    <w:rsid w:val="00A34105"/>
    <w:rsid w:val="00A344B5"/>
    <w:rsid w:val="00A34C1F"/>
    <w:rsid w:val="00A34D01"/>
    <w:rsid w:val="00A35A42"/>
    <w:rsid w:val="00A36291"/>
    <w:rsid w:val="00A36CD6"/>
    <w:rsid w:val="00A372EC"/>
    <w:rsid w:val="00A3759B"/>
    <w:rsid w:val="00A40275"/>
    <w:rsid w:val="00A41221"/>
    <w:rsid w:val="00A412E7"/>
    <w:rsid w:val="00A414ED"/>
    <w:rsid w:val="00A42199"/>
    <w:rsid w:val="00A424E0"/>
    <w:rsid w:val="00A42554"/>
    <w:rsid w:val="00A425A9"/>
    <w:rsid w:val="00A42D0B"/>
    <w:rsid w:val="00A42D47"/>
    <w:rsid w:val="00A42F56"/>
    <w:rsid w:val="00A4314C"/>
    <w:rsid w:val="00A43E68"/>
    <w:rsid w:val="00A44237"/>
    <w:rsid w:val="00A447EA"/>
    <w:rsid w:val="00A4486B"/>
    <w:rsid w:val="00A448CD"/>
    <w:rsid w:val="00A44A2A"/>
    <w:rsid w:val="00A454C3"/>
    <w:rsid w:val="00A4598F"/>
    <w:rsid w:val="00A45B4C"/>
    <w:rsid w:val="00A45DAD"/>
    <w:rsid w:val="00A465A6"/>
    <w:rsid w:val="00A4697A"/>
    <w:rsid w:val="00A47340"/>
    <w:rsid w:val="00A47660"/>
    <w:rsid w:val="00A477DB"/>
    <w:rsid w:val="00A47BC2"/>
    <w:rsid w:val="00A47F7C"/>
    <w:rsid w:val="00A50662"/>
    <w:rsid w:val="00A50722"/>
    <w:rsid w:val="00A51142"/>
    <w:rsid w:val="00A51589"/>
    <w:rsid w:val="00A519BD"/>
    <w:rsid w:val="00A51DC9"/>
    <w:rsid w:val="00A52954"/>
    <w:rsid w:val="00A52EF0"/>
    <w:rsid w:val="00A532D8"/>
    <w:rsid w:val="00A53679"/>
    <w:rsid w:val="00A53810"/>
    <w:rsid w:val="00A53926"/>
    <w:rsid w:val="00A53997"/>
    <w:rsid w:val="00A53C3E"/>
    <w:rsid w:val="00A53C6D"/>
    <w:rsid w:val="00A54560"/>
    <w:rsid w:val="00A54EB3"/>
    <w:rsid w:val="00A54FFB"/>
    <w:rsid w:val="00A550E3"/>
    <w:rsid w:val="00A5532D"/>
    <w:rsid w:val="00A554C7"/>
    <w:rsid w:val="00A55649"/>
    <w:rsid w:val="00A55898"/>
    <w:rsid w:val="00A5595B"/>
    <w:rsid w:val="00A55F01"/>
    <w:rsid w:val="00A55F7B"/>
    <w:rsid w:val="00A5607E"/>
    <w:rsid w:val="00A56442"/>
    <w:rsid w:val="00A568BC"/>
    <w:rsid w:val="00A56AA7"/>
    <w:rsid w:val="00A56D36"/>
    <w:rsid w:val="00A56E32"/>
    <w:rsid w:val="00A56E3E"/>
    <w:rsid w:val="00A57634"/>
    <w:rsid w:val="00A5770A"/>
    <w:rsid w:val="00A57E42"/>
    <w:rsid w:val="00A60D07"/>
    <w:rsid w:val="00A61708"/>
    <w:rsid w:val="00A618E9"/>
    <w:rsid w:val="00A62272"/>
    <w:rsid w:val="00A624E9"/>
    <w:rsid w:val="00A630FA"/>
    <w:rsid w:val="00A6334A"/>
    <w:rsid w:val="00A63CF4"/>
    <w:rsid w:val="00A63D38"/>
    <w:rsid w:val="00A63F9C"/>
    <w:rsid w:val="00A64488"/>
    <w:rsid w:val="00A644D1"/>
    <w:rsid w:val="00A64551"/>
    <w:rsid w:val="00A654F6"/>
    <w:rsid w:val="00A65F96"/>
    <w:rsid w:val="00A6623F"/>
    <w:rsid w:val="00A6650B"/>
    <w:rsid w:val="00A66533"/>
    <w:rsid w:val="00A66541"/>
    <w:rsid w:val="00A67119"/>
    <w:rsid w:val="00A67310"/>
    <w:rsid w:val="00A67B06"/>
    <w:rsid w:val="00A67EBC"/>
    <w:rsid w:val="00A709B5"/>
    <w:rsid w:val="00A71A5E"/>
    <w:rsid w:val="00A72166"/>
    <w:rsid w:val="00A723EB"/>
    <w:rsid w:val="00A725ED"/>
    <w:rsid w:val="00A72B28"/>
    <w:rsid w:val="00A72F4C"/>
    <w:rsid w:val="00A73640"/>
    <w:rsid w:val="00A73BD2"/>
    <w:rsid w:val="00A73CAA"/>
    <w:rsid w:val="00A73CD3"/>
    <w:rsid w:val="00A73DBC"/>
    <w:rsid w:val="00A73EA4"/>
    <w:rsid w:val="00A74030"/>
    <w:rsid w:val="00A7474E"/>
    <w:rsid w:val="00A748DE"/>
    <w:rsid w:val="00A749B2"/>
    <w:rsid w:val="00A74C49"/>
    <w:rsid w:val="00A751D4"/>
    <w:rsid w:val="00A75608"/>
    <w:rsid w:val="00A760BC"/>
    <w:rsid w:val="00A76ADD"/>
    <w:rsid w:val="00A7777A"/>
    <w:rsid w:val="00A779CB"/>
    <w:rsid w:val="00A804A4"/>
    <w:rsid w:val="00A807DE"/>
    <w:rsid w:val="00A80F18"/>
    <w:rsid w:val="00A82050"/>
    <w:rsid w:val="00A824D5"/>
    <w:rsid w:val="00A82F68"/>
    <w:rsid w:val="00A83366"/>
    <w:rsid w:val="00A833BA"/>
    <w:rsid w:val="00A835B5"/>
    <w:rsid w:val="00A839F7"/>
    <w:rsid w:val="00A84006"/>
    <w:rsid w:val="00A8425F"/>
    <w:rsid w:val="00A84864"/>
    <w:rsid w:val="00A85787"/>
    <w:rsid w:val="00A858FE"/>
    <w:rsid w:val="00A85A60"/>
    <w:rsid w:val="00A85B6A"/>
    <w:rsid w:val="00A85E63"/>
    <w:rsid w:val="00A860AD"/>
    <w:rsid w:val="00A86B64"/>
    <w:rsid w:val="00A87673"/>
    <w:rsid w:val="00A87A5D"/>
    <w:rsid w:val="00A905ED"/>
    <w:rsid w:val="00A90688"/>
    <w:rsid w:val="00A90916"/>
    <w:rsid w:val="00A913D1"/>
    <w:rsid w:val="00A914E0"/>
    <w:rsid w:val="00A91816"/>
    <w:rsid w:val="00A91A97"/>
    <w:rsid w:val="00A9216F"/>
    <w:rsid w:val="00A92311"/>
    <w:rsid w:val="00A923EA"/>
    <w:rsid w:val="00A928BA"/>
    <w:rsid w:val="00A932C6"/>
    <w:rsid w:val="00A93348"/>
    <w:rsid w:val="00A93A60"/>
    <w:rsid w:val="00A93BD9"/>
    <w:rsid w:val="00A942AE"/>
    <w:rsid w:val="00A94327"/>
    <w:rsid w:val="00A9499E"/>
    <w:rsid w:val="00A94DAC"/>
    <w:rsid w:val="00A94DD3"/>
    <w:rsid w:val="00A957E7"/>
    <w:rsid w:val="00A95F6C"/>
    <w:rsid w:val="00A96112"/>
    <w:rsid w:val="00A9627A"/>
    <w:rsid w:val="00A966D2"/>
    <w:rsid w:val="00A96815"/>
    <w:rsid w:val="00A97325"/>
    <w:rsid w:val="00A97487"/>
    <w:rsid w:val="00A97D3B"/>
    <w:rsid w:val="00AA02D5"/>
    <w:rsid w:val="00AA04C9"/>
    <w:rsid w:val="00AA08C0"/>
    <w:rsid w:val="00AA0B50"/>
    <w:rsid w:val="00AA14DA"/>
    <w:rsid w:val="00AA1754"/>
    <w:rsid w:val="00AA1C6A"/>
    <w:rsid w:val="00AA26ED"/>
    <w:rsid w:val="00AA28B5"/>
    <w:rsid w:val="00AA2A3D"/>
    <w:rsid w:val="00AA31A6"/>
    <w:rsid w:val="00AA331C"/>
    <w:rsid w:val="00AA3D98"/>
    <w:rsid w:val="00AA43BF"/>
    <w:rsid w:val="00AA4EB5"/>
    <w:rsid w:val="00AA55F2"/>
    <w:rsid w:val="00AA5B6D"/>
    <w:rsid w:val="00AA5EAB"/>
    <w:rsid w:val="00AA740E"/>
    <w:rsid w:val="00AA772A"/>
    <w:rsid w:val="00AA7750"/>
    <w:rsid w:val="00AA7844"/>
    <w:rsid w:val="00AA7CF8"/>
    <w:rsid w:val="00AB0A99"/>
    <w:rsid w:val="00AB0FE3"/>
    <w:rsid w:val="00AB11C5"/>
    <w:rsid w:val="00AB1B3A"/>
    <w:rsid w:val="00AB2705"/>
    <w:rsid w:val="00AB3184"/>
    <w:rsid w:val="00AB35A3"/>
    <w:rsid w:val="00AB3E0D"/>
    <w:rsid w:val="00AB401A"/>
    <w:rsid w:val="00AB42FB"/>
    <w:rsid w:val="00AB4B74"/>
    <w:rsid w:val="00AB4C65"/>
    <w:rsid w:val="00AB53E0"/>
    <w:rsid w:val="00AB55A9"/>
    <w:rsid w:val="00AB5B6E"/>
    <w:rsid w:val="00AB5CD4"/>
    <w:rsid w:val="00AB5D62"/>
    <w:rsid w:val="00AB6F50"/>
    <w:rsid w:val="00AB7002"/>
    <w:rsid w:val="00AB7517"/>
    <w:rsid w:val="00AB7A65"/>
    <w:rsid w:val="00AC07BE"/>
    <w:rsid w:val="00AC117E"/>
    <w:rsid w:val="00AC11F1"/>
    <w:rsid w:val="00AC133C"/>
    <w:rsid w:val="00AC1379"/>
    <w:rsid w:val="00AC1AE9"/>
    <w:rsid w:val="00AC1DF7"/>
    <w:rsid w:val="00AC2F2A"/>
    <w:rsid w:val="00AC301C"/>
    <w:rsid w:val="00AC351B"/>
    <w:rsid w:val="00AC38B1"/>
    <w:rsid w:val="00AC44EF"/>
    <w:rsid w:val="00AC455E"/>
    <w:rsid w:val="00AC48AD"/>
    <w:rsid w:val="00AC4AE8"/>
    <w:rsid w:val="00AC4BD0"/>
    <w:rsid w:val="00AC4C46"/>
    <w:rsid w:val="00AC4DD2"/>
    <w:rsid w:val="00AC5754"/>
    <w:rsid w:val="00AC57A7"/>
    <w:rsid w:val="00AC5A73"/>
    <w:rsid w:val="00AC5FF6"/>
    <w:rsid w:val="00AC61FF"/>
    <w:rsid w:val="00AC6739"/>
    <w:rsid w:val="00AC7FAF"/>
    <w:rsid w:val="00AD0667"/>
    <w:rsid w:val="00AD099F"/>
    <w:rsid w:val="00AD0A05"/>
    <w:rsid w:val="00AD0BFC"/>
    <w:rsid w:val="00AD0C87"/>
    <w:rsid w:val="00AD0DEB"/>
    <w:rsid w:val="00AD1712"/>
    <w:rsid w:val="00AD1A82"/>
    <w:rsid w:val="00AD2570"/>
    <w:rsid w:val="00AD2931"/>
    <w:rsid w:val="00AD2A35"/>
    <w:rsid w:val="00AD2EBA"/>
    <w:rsid w:val="00AD37A5"/>
    <w:rsid w:val="00AD3A0D"/>
    <w:rsid w:val="00AD3B1E"/>
    <w:rsid w:val="00AD4025"/>
    <w:rsid w:val="00AD4C29"/>
    <w:rsid w:val="00AD501D"/>
    <w:rsid w:val="00AD5314"/>
    <w:rsid w:val="00AD54A6"/>
    <w:rsid w:val="00AD54D1"/>
    <w:rsid w:val="00AD65E6"/>
    <w:rsid w:val="00AD75A9"/>
    <w:rsid w:val="00AD78BE"/>
    <w:rsid w:val="00AD7C91"/>
    <w:rsid w:val="00AD7F17"/>
    <w:rsid w:val="00AE02A0"/>
    <w:rsid w:val="00AE038E"/>
    <w:rsid w:val="00AE0CEE"/>
    <w:rsid w:val="00AE0CF3"/>
    <w:rsid w:val="00AE150A"/>
    <w:rsid w:val="00AE1A36"/>
    <w:rsid w:val="00AE2334"/>
    <w:rsid w:val="00AE2423"/>
    <w:rsid w:val="00AE24BB"/>
    <w:rsid w:val="00AE2645"/>
    <w:rsid w:val="00AE2804"/>
    <w:rsid w:val="00AE2B9A"/>
    <w:rsid w:val="00AE2DC5"/>
    <w:rsid w:val="00AE2E1C"/>
    <w:rsid w:val="00AE3111"/>
    <w:rsid w:val="00AE34AC"/>
    <w:rsid w:val="00AE355F"/>
    <w:rsid w:val="00AE3BE2"/>
    <w:rsid w:val="00AE3FCF"/>
    <w:rsid w:val="00AE51E4"/>
    <w:rsid w:val="00AE582D"/>
    <w:rsid w:val="00AE5A6A"/>
    <w:rsid w:val="00AE5D1C"/>
    <w:rsid w:val="00AE5F09"/>
    <w:rsid w:val="00AE704A"/>
    <w:rsid w:val="00AE7B38"/>
    <w:rsid w:val="00AF03BF"/>
    <w:rsid w:val="00AF03F9"/>
    <w:rsid w:val="00AF04BB"/>
    <w:rsid w:val="00AF0B89"/>
    <w:rsid w:val="00AF0C6D"/>
    <w:rsid w:val="00AF0D07"/>
    <w:rsid w:val="00AF1088"/>
    <w:rsid w:val="00AF1AD5"/>
    <w:rsid w:val="00AF21F1"/>
    <w:rsid w:val="00AF2920"/>
    <w:rsid w:val="00AF294E"/>
    <w:rsid w:val="00AF37E5"/>
    <w:rsid w:val="00AF38B5"/>
    <w:rsid w:val="00AF3A9A"/>
    <w:rsid w:val="00AF3E07"/>
    <w:rsid w:val="00AF4D7C"/>
    <w:rsid w:val="00AF5C7B"/>
    <w:rsid w:val="00AF5E2E"/>
    <w:rsid w:val="00AF6182"/>
    <w:rsid w:val="00AF64A9"/>
    <w:rsid w:val="00AF6D73"/>
    <w:rsid w:val="00AF6DD9"/>
    <w:rsid w:val="00AF711E"/>
    <w:rsid w:val="00AF751E"/>
    <w:rsid w:val="00AF7AD0"/>
    <w:rsid w:val="00B000C4"/>
    <w:rsid w:val="00B002EC"/>
    <w:rsid w:val="00B0193C"/>
    <w:rsid w:val="00B0199E"/>
    <w:rsid w:val="00B02159"/>
    <w:rsid w:val="00B031B5"/>
    <w:rsid w:val="00B03257"/>
    <w:rsid w:val="00B0376F"/>
    <w:rsid w:val="00B03D76"/>
    <w:rsid w:val="00B04243"/>
    <w:rsid w:val="00B0495F"/>
    <w:rsid w:val="00B04F68"/>
    <w:rsid w:val="00B05145"/>
    <w:rsid w:val="00B06343"/>
    <w:rsid w:val="00B0654E"/>
    <w:rsid w:val="00B06AA0"/>
    <w:rsid w:val="00B06E56"/>
    <w:rsid w:val="00B06F2D"/>
    <w:rsid w:val="00B0753D"/>
    <w:rsid w:val="00B07EF5"/>
    <w:rsid w:val="00B07FED"/>
    <w:rsid w:val="00B10165"/>
    <w:rsid w:val="00B101D2"/>
    <w:rsid w:val="00B101FE"/>
    <w:rsid w:val="00B10BBD"/>
    <w:rsid w:val="00B10F0B"/>
    <w:rsid w:val="00B11378"/>
    <w:rsid w:val="00B11885"/>
    <w:rsid w:val="00B1206F"/>
    <w:rsid w:val="00B12AEB"/>
    <w:rsid w:val="00B12DC2"/>
    <w:rsid w:val="00B12F04"/>
    <w:rsid w:val="00B131BC"/>
    <w:rsid w:val="00B139B8"/>
    <w:rsid w:val="00B13A9E"/>
    <w:rsid w:val="00B13E17"/>
    <w:rsid w:val="00B13F00"/>
    <w:rsid w:val="00B14152"/>
    <w:rsid w:val="00B14598"/>
    <w:rsid w:val="00B14D00"/>
    <w:rsid w:val="00B14F30"/>
    <w:rsid w:val="00B15AC4"/>
    <w:rsid w:val="00B160A8"/>
    <w:rsid w:val="00B174FD"/>
    <w:rsid w:val="00B179D9"/>
    <w:rsid w:val="00B17E34"/>
    <w:rsid w:val="00B20040"/>
    <w:rsid w:val="00B203AE"/>
    <w:rsid w:val="00B204D4"/>
    <w:rsid w:val="00B218A6"/>
    <w:rsid w:val="00B220B9"/>
    <w:rsid w:val="00B22629"/>
    <w:rsid w:val="00B22674"/>
    <w:rsid w:val="00B23604"/>
    <w:rsid w:val="00B237CD"/>
    <w:rsid w:val="00B239FB"/>
    <w:rsid w:val="00B23A16"/>
    <w:rsid w:val="00B24552"/>
    <w:rsid w:val="00B24D0B"/>
    <w:rsid w:val="00B256DE"/>
    <w:rsid w:val="00B2645D"/>
    <w:rsid w:val="00B269F5"/>
    <w:rsid w:val="00B26B1A"/>
    <w:rsid w:val="00B2708C"/>
    <w:rsid w:val="00B27444"/>
    <w:rsid w:val="00B27530"/>
    <w:rsid w:val="00B27C85"/>
    <w:rsid w:val="00B306AA"/>
    <w:rsid w:val="00B30C83"/>
    <w:rsid w:val="00B30F1D"/>
    <w:rsid w:val="00B30FD5"/>
    <w:rsid w:val="00B31240"/>
    <w:rsid w:val="00B319A0"/>
    <w:rsid w:val="00B319AC"/>
    <w:rsid w:val="00B31DDD"/>
    <w:rsid w:val="00B31F9F"/>
    <w:rsid w:val="00B326E5"/>
    <w:rsid w:val="00B327DD"/>
    <w:rsid w:val="00B32963"/>
    <w:rsid w:val="00B33456"/>
    <w:rsid w:val="00B33E3F"/>
    <w:rsid w:val="00B342BD"/>
    <w:rsid w:val="00B34544"/>
    <w:rsid w:val="00B34A0C"/>
    <w:rsid w:val="00B34C3D"/>
    <w:rsid w:val="00B34F48"/>
    <w:rsid w:val="00B35143"/>
    <w:rsid w:val="00B35235"/>
    <w:rsid w:val="00B35835"/>
    <w:rsid w:val="00B35B1F"/>
    <w:rsid w:val="00B3666B"/>
    <w:rsid w:val="00B37C9E"/>
    <w:rsid w:val="00B37D1B"/>
    <w:rsid w:val="00B40856"/>
    <w:rsid w:val="00B40AA9"/>
    <w:rsid w:val="00B40FBC"/>
    <w:rsid w:val="00B41B04"/>
    <w:rsid w:val="00B428BD"/>
    <w:rsid w:val="00B44198"/>
    <w:rsid w:val="00B44917"/>
    <w:rsid w:val="00B45451"/>
    <w:rsid w:val="00B4553A"/>
    <w:rsid w:val="00B463CB"/>
    <w:rsid w:val="00B465B2"/>
    <w:rsid w:val="00B46707"/>
    <w:rsid w:val="00B474E0"/>
    <w:rsid w:val="00B50D1B"/>
    <w:rsid w:val="00B510AF"/>
    <w:rsid w:val="00B51778"/>
    <w:rsid w:val="00B51FBF"/>
    <w:rsid w:val="00B523D4"/>
    <w:rsid w:val="00B52D47"/>
    <w:rsid w:val="00B5305E"/>
    <w:rsid w:val="00B5347B"/>
    <w:rsid w:val="00B5398B"/>
    <w:rsid w:val="00B53BE1"/>
    <w:rsid w:val="00B54400"/>
    <w:rsid w:val="00B54408"/>
    <w:rsid w:val="00B5440A"/>
    <w:rsid w:val="00B545FF"/>
    <w:rsid w:val="00B548EA"/>
    <w:rsid w:val="00B54C70"/>
    <w:rsid w:val="00B550B7"/>
    <w:rsid w:val="00B5512A"/>
    <w:rsid w:val="00B55DA2"/>
    <w:rsid w:val="00B55F5B"/>
    <w:rsid w:val="00B56BEF"/>
    <w:rsid w:val="00B56D8A"/>
    <w:rsid w:val="00B56E88"/>
    <w:rsid w:val="00B57AFE"/>
    <w:rsid w:val="00B57B05"/>
    <w:rsid w:val="00B60555"/>
    <w:rsid w:val="00B60917"/>
    <w:rsid w:val="00B60D22"/>
    <w:rsid w:val="00B61745"/>
    <w:rsid w:val="00B6184E"/>
    <w:rsid w:val="00B61972"/>
    <w:rsid w:val="00B61A0E"/>
    <w:rsid w:val="00B61C57"/>
    <w:rsid w:val="00B61D41"/>
    <w:rsid w:val="00B620A7"/>
    <w:rsid w:val="00B6232C"/>
    <w:rsid w:val="00B62EB0"/>
    <w:rsid w:val="00B636E3"/>
    <w:rsid w:val="00B64D48"/>
    <w:rsid w:val="00B651DA"/>
    <w:rsid w:val="00B66060"/>
    <w:rsid w:val="00B6671E"/>
    <w:rsid w:val="00B66F4F"/>
    <w:rsid w:val="00B6705D"/>
    <w:rsid w:val="00B6733C"/>
    <w:rsid w:val="00B67E22"/>
    <w:rsid w:val="00B67E25"/>
    <w:rsid w:val="00B7050A"/>
    <w:rsid w:val="00B7087F"/>
    <w:rsid w:val="00B70950"/>
    <w:rsid w:val="00B71188"/>
    <w:rsid w:val="00B71F17"/>
    <w:rsid w:val="00B72EDF"/>
    <w:rsid w:val="00B730E2"/>
    <w:rsid w:val="00B731B5"/>
    <w:rsid w:val="00B734F4"/>
    <w:rsid w:val="00B738FC"/>
    <w:rsid w:val="00B742AB"/>
    <w:rsid w:val="00B74812"/>
    <w:rsid w:val="00B752CB"/>
    <w:rsid w:val="00B75F6F"/>
    <w:rsid w:val="00B76390"/>
    <w:rsid w:val="00B76D3A"/>
    <w:rsid w:val="00B76FD0"/>
    <w:rsid w:val="00B7752C"/>
    <w:rsid w:val="00B77929"/>
    <w:rsid w:val="00B80BF6"/>
    <w:rsid w:val="00B80DCA"/>
    <w:rsid w:val="00B80F37"/>
    <w:rsid w:val="00B8158E"/>
    <w:rsid w:val="00B81932"/>
    <w:rsid w:val="00B826D7"/>
    <w:rsid w:val="00B82E43"/>
    <w:rsid w:val="00B82FE7"/>
    <w:rsid w:val="00B8303C"/>
    <w:rsid w:val="00B83289"/>
    <w:rsid w:val="00B84546"/>
    <w:rsid w:val="00B84CC4"/>
    <w:rsid w:val="00B852AC"/>
    <w:rsid w:val="00B85932"/>
    <w:rsid w:val="00B85C87"/>
    <w:rsid w:val="00B85C8E"/>
    <w:rsid w:val="00B85D18"/>
    <w:rsid w:val="00B86015"/>
    <w:rsid w:val="00B86201"/>
    <w:rsid w:val="00B8620F"/>
    <w:rsid w:val="00B86B65"/>
    <w:rsid w:val="00B86BD0"/>
    <w:rsid w:val="00B8758D"/>
    <w:rsid w:val="00B87C62"/>
    <w:rsid w:val="00B9061F"/>
    <w:rsid w:val="00B912D9"/>
    <w:rsid w:val="00B9186F"/>
    <w:rsid w:val="00B91961"/>
    <w:rsid w:val="00B91BF5"/>
    <w:rsid w:val="00B91E50"/>
    <w:rsid w:val="00B92C21"/>
    <w:rsid w:val="00B92DDA"/>
    <w:rsid w:val="00B93937"/>
    <w:rsid w:val="00B93AD5"/>
    <w:rsid w:val="00B93DFF"/>
    <w:rsid w:val="00B94AB0"/>
    <w:rsid w:val="00B94C44"/>
    <w:rsid w:val="00B953FE"/>
    <w:rsid w:val="00B95909"/>
    <w:rsid w:val="00B9611A"/>
    <w:rsid w:val="00B96196"/>
    <w:rsid w:val="00B9646B"/>
    <w:rsid w:val="00B964E9"/>
    <w:rsid w:val="00B979C4"/>
    <w:rsid w:val="00B97AC2"/>
    <w:rsid w:val="00BA00AA"/>
    <w:rsid w:val="00BA046A"/>
    <w:rsid w:val="00BA0B88"/>
    <w:rsid w:val="00BA122F"/>
    <w:rsid w:val="00BA14C3"/>
    <w:rsid w:val="00BA1635"/>
    <w:rsid w:val="00BA190A"/>
    <w:rsid w:val="00BA1DD1"/>
    <w:rsid w:val="00BA239C"/>
    <w:rsid w:val="00BA2771"/>
    <w:rsid w:val="00BA2DBD"/>
    <w:rsid w:val="00BA2DDF"/>
    <w:rsid w:val="00BA411C"/>
    <w:rsid w:val="00BA4166"/>
    <w:rsid w:val="00BA4287"/>
    <w:rsid w:val="00BA4CD5"/>
    <w:rsid w:val="00BA4FF1"/>
    <w:rsid w:val="00BA50AC"/>
    <w:rsid w:val="00BA5475"/>
    <w:rsid w:val="00BA59D3"/>
    <w:rsid w:val="00BA65CA"/>
    <w:rsid w:val="00BA68DE"/>
    <w:rsid w:val="00BA7013"/>
    <w:rsid w:val="00BA7471"/>
    <w:rsid w:val="00BA764A"/>
    <w:rsid w:val="00BA7E8B"/>
    <w:rsid w:val="00BB0356"/>
    <w:rsid w:val="00BB06F5"/>
    <w:rsid w:val="00BB08E6"/>
    <w:rsid w:val="00BB098F"/>
    <w:rsid w:val="00BB10F5"/>
    <w:rsid w:val="00BB11B1"/>
    <w:rsid w:val="00BB23BC"/>
    <w:rsid w:val="00BB2703"/>
    <w:rsid w:val="00BB2C13"/>
    <w:rsid w:val="00BB3758"/>
    <w:rsid w:val="00BB3ADA"/>
    <w:rsid w:val="00BB3E8E"/>
    <w:rsid w:val="00BB4D7D"/>
    <w:rsid w:val="00BB4F81"/>
    <w:rsid w:val="00BB53A3"/>
    <w:rsid w:val="00BB5731"/>
    <w:rsid w:val="00BB5B10"/>
    <w:rsid w:val="00BB5F0C"/>
    <w:rsid w:val="00BB5F5B"/>
    <w:rsid w:val="00BB6478"/>
    <w:rsid w:val="00BB6CE7"/>
    <w:rsid w:val="00BB6D8C"/>
    <w:rsid w:val="00BB6EBA"/>
    <w:rsid w:val="00BB6F10"/>
    <w:rsid w:val="00BB73C5"/>
    <w:rsid w:val="00BB77D3"/>
    <w:rsid w:val="00BC1084"/>
    <w:rsid w:val="00BC1294"/>
    <w:rsid w:val="00BC2275"/>
    <w:rsid w:val="00BC2A6D"/>
    <w:rsid w:val="00BC2AEE"/>
    <w:rsid w:val="00BC315A"/>
    <w:rsid w:val="00BC33BD"/>
    <w:rsid w:val="00BC3676"/>
    <w:rsid w:val="00BC390C"/>
    <w:rsid w:val="00BC39A8"/>
    <w:rsid w:val="00BC55AD"/>
    <w:rsid w:val="00BC56AB"/>
    <w:rsid w:val="00BC5A57"/>
    <w:rsid w:val="00BC5B95"/>
    <w:rsid w:val="00BC6D7C"/>
    <w:rsid w:val="00BC6FAB"/>
    <w:rsid w:val="00BD02A3"/>
    <w:rsid w:val="00BD0304"/>
    <w:rsid w:val="00BD08F3"/>
    <w:rsid w:val="00BD0A05"/>
    <w:rsid w:val="00BD0ED8"/>
    <w:rsid w:val="00BD14FF"/>
    <w:rsid w:val="00BD1B8E"/>
    <w:rsid w:val="00BD278E"/>
    <w:rsid w:val="00BD27EB"/>
    <w:rsid w:val="00BD3ADF"/>
    <w:rsid w:val="00BD453E"/>
    <w:rsid w:val="00BD4647"/>
    <w:rsid w:val="00BD5153"/>
    <w:rsid w:val="00BD539F"/>
    <w:rsid w:val="00BD58B0"/>
    <w:rsid w:val="00BD5E21"/>
    <w:rsid w:val="00BD74D6"/>
    <w:rsid w:val="00BD75A1"/>
    <w:rsid w:val="00BD77BE"/>
    <w:rsid w:val="00BE1118"/>
    <w:rsid w:val="00BE243B"/>
    <w:rsid w:val="00BE2636"/>
    <w:rsid w:val="00BE338C"/>
    <w:rsid w:val="00BE3C59"/>
    <w:rsid w:val="00BE3F7C"/>
    <w:rsid w:val="00BE42CE"/>
    <w:rsid w:val="00BE487F"/>
    <w:rsid w:val="00BE4E8B"/>
    <w:rsid w:val="00BE5310"/>
    <w:rsid w:val="00BE5462"/>
    <w:rsid w:val="00BE559F"/>
    <w:rsid w:val="00BE55C1"/>
    <w:rsid w:val="00BE706E"/>
    <w:rsid w:val="00BE7645"/>
    <w:rsid w:val="00BE7AA3"/>
    <w:rsid w:val="00BE7EBD"/>
    <w:rsid w:val="00BE7FC9"/>
    <w:rsid w:val="00BF00E9"/>
    <w:rsid w:val="00BF01D7"/>
    <w:rsid w:val="00BF08A7"/>
    <w:rsid w:val="00BF0E6D"/>
    <w:rsid w:val="00BF1432"/>
    <w:rsid w:val="00BF1498"/>
    <w:rsid w:val="00BF18E9"/>
    <w:rsid w:val="00BF2216"/>
    <w:rsid w:val="00BF274A"/>
    <w:rsid w:val="00BF3581"/>
    <w:rsid w:val="00BF3F48"/>
    <w:rsid w:val="00BF3F72"/>
    <w:rsid w:val="00BF46F5"/>
    <w:rsid w:val="00BF47AE"/>
    <w:rsid w:val="00BF4AC5"/>
    <w:rsid w:val="00BF4D2D"/>
    <w:rsid w:val="00BF4E85"/>
    <w:rsid w:val="00BF517E"/>
    <w:rsid w:val="00BF51DF"/>
    <w:rsid w:val="00BF59A4"/>
    <w:rsid w:val="00BF66DA"/>
    <w:rsid w:val="00BF695B"/>
    <w:rsid w:val="00BF709A"/>
    <w:rsid w:val="00BF7875"/>
    <w:rsid w:val="00BF78E3"/>
    <w:rsid w:val="00BF7E5D"/>
    <w:rsid w:val="00BF7F2B"/>
    <w:rsid w:val="00C007B9"/>
    <w:rsid w:val="00C01207"/>
    <w:rsid w:val="00C018D0"/>
    <w:rsid w:val="00C01E4A"/>
    <w:rsid w:val="00C02020"/>
    <w:rsid w:val="00C023DB"/>
    <w:rsid w:val="00C02581"/>
    <w:rsid w:val="00C02AC2"/>
    <w:rsid w:val="00C0321C"/>
    <w:rsid w:val="00C03ABD"/>
    <w:rsid w:val="00C03ACD"/>
    <w:rsid w:val="00C04295"/>
    <w:rsid w:val="00C0532C"/>
    <w:rsid w:val="00C060AA"/>
    <w:rsid w:val="00C060D0"/>
    <w:rsid w:val="00C066DF"/>
    <w:rsid w:val="00C06ABF"/>
    <w:rsid w:val="00C06C92"/>
    <w:rsid w:val="00C07A32"/>
    <w:rsid w:val="00C07C97"/>
    <w:rsid w:val="00C07EA8"/>
    <w:rsid w:val="00C10693"/>
    <w:rsid w:val="00C10D4E"/>
    <w:rsid w:val="00C10D68"/>
    <w:rsid w:val="00C11CAD"/>
    <w:rsid w:val="00C126D3"/>
    <w:rsid w:val="00C12753"/>
    <w:rsid w:val="00C12782"/>
    <w:rsid w:val="00C1367B"/>
    <w:rsid w:val="00C136E4"/>
    <w:rsid w:val="00C13B28"/>
    <w:rsid w:val="00C13C83"/>
    <w:rsid w:val="00C13D98"/>
    <w:rsid w:val="00C13DA3"/>
    <w:rsid w:val="00C141F7"/>
    <w:rsid w:val="00C142AC"/>
    <w:rsid w:val="00C142FF"/>
    <w:rsid w:val="00C1460D"/>
    <w:rsid w:val="00C14DAC"/>
    <w:rsid w:val="00C14EBD"/>
    <w:rsid w:val="00C15195"/>
    <w:rsid w:val="00C153F6"/>
    <w:rsid w:val="00C15A3A"/>
    <w:rsid w:val="00C15C4D"/>
    <w:rsid w:val="00C16F18"/>
    <w:rsid w:val="00C17276"/>
    <w:rsid w:val="00C1728C"/>
    <w:rsid w:val="00C17425"/>
    <w:rsid w:val="00C20068"/>
    <w:rsid w:val="00C20581"/>
    <w:rsid w:val="00C205B3"/>
    <w:rsid w:val="00C20C0E"/>
    <w:rsid w:val="00C20CA5"/>
    <w:rsid w:val="00C20D13"/>
    <w:rsid w:val="00C210D8"/>
    <w:rsid w:val="00C2171E"/>
    <w:rsid w:val="00C21854"/>
    <w:rsid w:val="00C2190A"/>
    <w:rsid w:val="00C2198B"/>
    <w:rsid w:val="00C21B53"/>
    <w:rsid w:val="00C21D0E"/>
    <w:rsid w:val="00C2291B"/>
    <w:rsid w:val="00C22AB9"/>
    <w:rsid w:val="00C23215"/>
    <w:rsid w:val="00C23307"/>
    <w:rsid w:val="00C23E1E"/>
    <w:rsid w:val="00C24759"/>
    <w:rsid w:val="00C24E5F"/>
    <w:rsid w:val="00C24EB8"/>
    <w:rsid w:val="00C26525"/>
    <w:rsid w:val="00C26B79"/>
    <w:rsid w:val="00C2776D"/>
    <w:rsid w:val="00C27E30"/>
    <w:rsid w:val="00C308EE"/>
    <w:rsid w:val="00C30905"/>
    <w:rsid w:val="00C3148C"/>
    <w:rsid w:val="00C315CE"/>
    <w:rsid w:val="00C31DBB"/>
    <w:rsid w:val="00C31F05"/>
    <w:rsid w:val="00C32258"/>
    <w:rsid w:val="00C32436"/>
    <w:rsid w:val="00C333FE"/>
    <w:rsid w:val="00C3345B"/>
    <w:rsid w:val="00C33585"/>
    <w:rsid w:val="00C33622"/>
    <w:rsid w:val="00C33F8A"/>
    <w:rsid w:val="00C34126"/>
    <w:rsid w:val="00C341D4"/>
    <w:rsid w:val="00C348AA"/>
    <w:rsid w:val="00C34A26"/>
    <w:rsid w:val="00C34EBD"/>
    <w:rsid w:val="00C350C1"/>
    <w:rsid w:val="00C354CD"/>
    <w:rsid w:val="00C3563E"/>
    <w:rsid w:val="00C379E5"/>
    <w:rsid w:val="00C40048"/>
    <w:rsid w:val="00C408DE"/>
    <w:rsid w:val="00C42775"/>
    <w:rsid w:val="00C429C9"/>
    <w:rsid w:val="00C42C4F"/>
    <w:rsid w:val="00C42CD1"/>
    <w:rsid w:val="00C43CCC"/>
    <w:rsid w:val="00C43F7B"/>
    <w:rsid w:val="00C44091"/>
    <w:rsid w:val="00C442DB"/>
    <w:rsid w:val="00C44553"/>
    <w:rsid w:val="00C45093"/>
    <w:rsid w:val="00C45149"/>
    <w:rsid w:val="00C452C6"/>
    <w:rsid w:val="00C46554"/>
    <w:rsid w:val="00C46876"/>
    <w:rsid w:val="00C47DF5"/>
    <w:rsid w:val="00C5049C"/>
    <w:rsid w:val="00C507D6"/>
    <w:rsid w:val="00C507FF"/>
    <w:rsid w:val="00C50833"/>
    <w:rsid w:val="00C509C8"/>
    <w:rsid w:val="00C50B75"/>
    <w:rsid w:val="00C50F47"/>
    <w:rsid w:val="00C51417"/>
    <w:rsid w:val="00C51436"/>
    <w:rsid w:val="00C51B41"/>
    <w:rsid w:val="00C51CAE"/>
    <w:rsid w:val="00C52331"/>
    <w:rsid w:val="00C52411"/>
    <w:rsid w:val="00C5245F"/>
    <w:rsid w:val="00C535FE"/>
    <w:rsid w:val="00C53A15"/>
    <w:rsid w:val="00C5440C"/>
    <w:rsid w:val="00C54F58"/>
    <w:rsid w:val="00C55BAA"/>
    <w:rsid w:val="00C56238"/>
    <w:rsid w:val="00C56A78"/>
    <w:rsid w:val="00C56A84"/>
    <w:rsid w:val="00C56FC6"/>
    <w:rsid w:val="00C57170"/>
    <w:rsid w:val="00C60192"/>
    <w:rsid w:val="00C60523"/>
    <w:rsid w:val="00C606D1"/>
    <w:rsid w:val="00C608A1"/>
    <w:rsid w:val="00C609A3"/>
    <w:rsid w:val="00C60ED0"/>
    <w:rsid w:val="00C616C1"/>
    <w:rsid w:val="00C61788"/>
    <w:rsid w:val="00C6179A"/>
    <w:rsid w:val="00C61CC5"/>
    <w:rsid w:val="00C61FFE"/>
    <w:rsid w:val="00C62008"/>
    <w:rsid w:val="00C62E70"/>
    <w:rsid w:val="00C63657"/>
    <w:rsid w:val="00C63B23"/>
    <w:rsid w:val="00C63C7A"/>
    <w:rsid w:val="00C64268"/>
    <w:rsid w:val="00C64AFD"/>
    <w:rsid w:val="00C64B75"/>
    <w:rsid w:val="00C64DEF"/>
    <w:rsid w:val="00C6517A"/>
    <w:rsid w:val="00C6534F"/>
    <w:rsid w:val="00C65F87"/>
    <w:rsid w:val="00C6650E"/>
    <w:rsid w:val="00C668F0"/>
    <w:rsid w:val="00C673A9"/>
    <w:rsid w:val="00C67DF5"/>
    <w:rsid w:val="00C70ACA"/>
    <w:rsid w:val="00C715BC"/>
    <w:rsid w:val="00C71804"/>
    <w:rsid w:val="00C71EEC"/>
    <w:rsid w:val="00C72C11"/>
    <w:rsid w:val="00C73132"/>
    <w:rsid w:val="00C735D4"/>
    <w:rsid w:val="00C736AE"/>
    <w:rsid w:val="00C74193"/>
    <w:rsid w:val="00C7423D"/>
    <w:rsid w:val="00C74D47"/>
    <w:rsid w:val="00C74DB4"/>
    <w:rsid w:val="00C74F8D"/>
    <w:rsid w:val="00C75291"/>
    <w:rsid w:val="00C7555F"/>
    <w:rsid w:val="00C755C6"/>
    <w:rsid w:val="00C76087"/>
    <w:rsid w:val="00C764C0"/>
    <w:rsid w:val="00C76C32"/>
    <w:rsid w:val="00C770D8"/>
    <w:rsid w:val="00C7719B"/>
    <w:rsid w:val="00C775F6"/>
    <w:rsid w:val="00C7783A"/>
    <w:rsid w:val="00C7796F"/>
    <w:rsid w:val="00C77985"/>
    <w:rsid w:val="00C779B9"/>
    <w:rsid w:val="00C77F33"/>
    <w:rsid w:val="00C8106E"/>
    <w:rsid w:val="00C81BCA"/>
    <w:rsid w:val="00C82023"/>
    <w:rsid w:val="00C82313"/>
    <w:rsid w:val="00C824FF"/>
    <w:rsid w:val="00C830A5"/>
    <w:rsid w:val="00C83315"/>
    <w:rsid w:val="00C83986"/>
    <w:rsid w:val="00C84379"/>
    <w:rsid w:val="00C846B6"/>
    <w:rsid w:val="00C84987"/>
    <w:rsid w:val="00C84AF3"/>
    <w:rsid w:val="00C84BEA"/>
    <w:rsid w:val="00C84EDD"/>
    <w:rsid w:val="00C85BF6"/>
    <w:rsid w:val="00C85DCE"/>
    <w:rsid w:val="00C85FC2"/>
    <w:rsid w:val="00C86C4F"/>
    <w:rsid w:val="00C86F20"/>
    <w:rsid w:val="00C87018"/>
    <w:rsid w:val="00C872BC"/>
    <w:rsid w:val="00C8799B"/>
    <w:rsid w:val="00C87A1F"/>
    <w:rsid w:val="00C87B0F"/>
    <w:rsid w:val="00C9113E"/>
    <w:rsid w:val="00C911E3"/>
    <w:rsid w:val="00C919A7"/>
    <w:rsid w:val="00C919C0"/>
    <w:rsid w:val="00C921F1"/>
    <w:rsid w:val="00C928C0"/>
    <w:rsid w:val="00C92B2F"/>
    <w:rsid w:val="00C93D90"/>
    <w:rsid w:val="00C943D8"/>
    <w:rsid w:val="00C9492B"/>
    <w:rsid w:val="00C952C7"/>
    <w:rsid w:val="00C9579A"/>
    <w:rsid w:val="00C95B40"/>
    <w:rsid w:val="00C95CDC"/>
    <w:rsid w:val="00C961E3"/>
    <w:rsid w:val="00C967C7"/>
    <w:rsid w:val="00CA0561"/>
    <w:rsid w:val="00CA05DE"/>
    <w:rsid w:val="00CA068F"/>
    <w:rsid w:val="00CA0921"/>
    <w:rsid w:val="00CA107D"/>
    <w:rsid w:val="00CA1086"/>
    <w:rsid w:val="00CA10E3"/>
    <w:rsid w:val="00CA1C9A"/>
    <w:rsid w:val="00CA1F06"/>
    <w:rsid w:val="00CA24FA"/>
    <w:rsid w:val="00CA2BCD"/>
    <w:rsid w:val="00CA3139"/>
    <w:rsid w:val="00CA3B55"/>
    <w:rsid w:val="00CA3B85"/>
    <w:rsid w:val="00CA4035"/>
    <w:rsid w:val="00CA406F"/>
    <w:rsid w:val="00CA4083"/>
    <w:rsid w:val="00CA4297"/>
    <w:rsid w:val="00CA42AC"/>
    <w:rsid w:val="00CA4EBC"/>
    <w:rsid w:val="00CA50A9"/>
    <w:rsid w:val="00CA5621"/>
    <w:rsid w:val="00CA58F1"/>
    <w:rsid w:val="00CA5B4A"/>
    <w:rsid w:val="00CA6773"/>
    <w:rsid w:val="00CA6F52"/>
    <w:rsid w:val="00CA703E"/>
    <w:rsid w:val="00CA70DC"/>
    <w:rsid w:val="00CA762C"/>
    <w:rsid w:val="00CA763C"/>
    <w:rsid w:val="00CA766A"/>
    <w:rsid w:val="00CA770D"/>
    <w:rsid w:val="00CA7B9D"/>
    <w:rsid w:val="00CA7ECE"/>
    <w:rsid w:val="00CB0C90"/>
    <w:rsid w:val="00CB0D4F"/>
    <w:rsid w:val="00CB0EF7"/>
    <w:rsid w:val="00CB169F"/>
    <w:rsid w:val="00CB1CEF"/>
    <w:rsid w:val="00CB1F68"/>
    <w:rsid w:val="00CB2913"/>
    <w:rsid w:val="00CB2AE6"/>
    <w:rsid w:val="00CB36D0"/>
    <w:rsid w:val="00CB37CF"/>
    <w:rsid w:val="00CB3800"/>
    <w:rsid w:val="00CB42FE"/>
    <w:rsid w:val="00CB4861"/>
    <w:rsid w:val="00CB4A41"/>
    <w:rsid w:val="00CB5AA0"/>
    <w:rsid w:val="00CB6504"/>
    <w:rsid w:val="00CB71D2"/>
    <w:rsid w:val="00CB796E"/>
    <w:rsid w:val="00CB7DC5"/>
    <w:rsid w:val="00CC02C7"/>
    <w:rsid w:val="00CC0F9E"/>
    <w:rsid w:val="00CC0FFA"/>
    <w:rsid w:val="00CC12FE"/>
    <w:rsid w:val="00CC1D8F"/>
    <w:rsid w:val="00CC23E9"/>
    <w:rsid w:val="00CC26F3"/>
    <w:rsid w:val="00CC28F5"/>
    <w:rsid w:val="00CC3229"/>
    <w:rsid w:val="00CC3830"/>
    <w:rsid w:val="00CC40D9"/>
    <w:rsid w:val="00CC4131"/>
    <w:rsid w:val="00CC4245"/>
    <w:rsid w:val="00CC440D"/>
    <w:rsid w:val="00CC4C77"/>
    <w:rsid w:val="00CC4D83"/>
    <w:rsid w:val="00CC4D9C"/>
    <w:rsid w:val="00CC4DBC"/>
    <w:rsid w:val="00CC555B"/>
    <w:rsid w:val="00CC590B"/>
    <w:rsid w:val="00CC6519"/>
    <w:rsid w:val="00CC6E67"/>
    <w:rsid w:val="00CC71ED"/>
    <w:rsid w:val="00CD01CA"/>
    <w:rsid w:val="00CD061E"/>
    <w:rsid w:val="00CD0645"/>
    <w:rsid w:val="00CD09F9"/>
    <w:rsid w:val="00CD0EA6"/>
    <w:rsid w:val="00CD1690"/>
    <w:rsid w:val="00CD1B76"/>
    <w:rsid w:val="00CD2171"/>
    <w:rsid w:val="00CD24DB"/>
    <w:rsid w:val="00CD2663"/>
    <w:rsid w:val="00CD26E0"/>
    <w:rsid w:val="00CD34BD"/>
    <w:rsid w:val="00CD3E4C"/>
    <w:rsid w:val="00CD41F6"/>
    <w:rsid w:val="00CD4C5E"/>
    <w:rsid w:val="00CD5107"/>
    <w:rsid w:val="00CD56EA"/>
    <w:rsid w:val="00CD5EC4"/>
    <w:rsid w:val="00CD694A"/>
    <w:rsid w:val="00CD721E"/>
    <w:rsid w:val="00CD75AD"/>
    <w:rsid w:val="00CD787D"/>
    <w:rsid w:val="00CE02F2"/>
    <w:rsid w:val="00CE03C7"/>
    <w:rsid w:val="00CE0598"/>
    <w:rsid w:val="00CE06F7"/>
    <w:rsid w:val="00CE0775"/>
    <w:rsid w:val="00CE0A9A"/>
    <w:rsid w:val="00CE1BA7"/>
    <w:rsid w:val="00CE1CEF"/>
    <w:rsid w:val="00CE25CF"/>
    <w:rsid w:val="00CE312A"/>
    <w:rsid w:val="00CE3956"/>
    <w:rsid w:val="00CE3EDE"/>
    <w:rsid w:val="00CE4424"/>
    <w:rsid w:val="00CE46BC"/>
    <w:rsid w:val="00CE4E85"/>
    <w:rsid w:val="00CE56F5"/>
    <w:rsid w:val="00CE5AC1"/>
    <w:rsid w:val="00CE64E1"/>
    <w:rsid w:val="00CE6A3B"/>
    <w:rsid w:val="00CE6E73"/>
    <w:rsid w:val="00CE71F6"/>
    <w:rsid w:val="00CE7E92"/>
    <w:rsid w:val="00CE7F6B"/>
    <w:rsid w:val="00CF007A"/>
    <w:rsid w:val="00CF03C4"/>
    <w:rsid w:val="00CF1D21"/>
    <w:rsid w:val="00CF1F6E"/>
    <w:rsid w:val="00CF2460"/>
    <w:rsid w:val="00CF275F"/>
    <w:rsid w:val="00CF2D33"/>
    <w:rsid w:val="00CF35CF"/>
    <w:rsid w:val="00CF36CD"/>
    <w:rsid w:val="00CF3FD5"/>
    <w:rsid w:val="00CF4A7D"/>
    <w:rsid w:val="00CF4EB5"/>
    <w:rsid w:val="00CF4FA5"/>
    <w:rsid w:val="00CF6EC8"/>
    <w:rsid w:val="00CF71FA"/>
    <w:rsid w:val="00CF76E1"/>
    <w:rsid w:val="00CF7CBF"/>
    <w:rsid w:val="00D0021F"/>
    <w:rsid w:val="00D00459"/>
    <w:rsid w:val="00D00483"/>
    <w:rsid w:val="00D00B24"/>
    <w:rsid w:val="00D00FF9"/>
    <w:rsid w:val="00D010BC"/>
    <w:rsid w:val="00D024C4"/>
    <w:rsid w:val="00D02DFA"/>
    <w:rsid w:val="00D02FE9"/>
    <w:rsid w:val="00D03980"/>
    <w:rsid w:val="00D04404"/>
    <w:rsid w:val="00D0468E"/>
    <w:rsid w:val="00D046EC"/>
    <w:rsid w:val="00D046F4"/>
    <w:rsid w:val="00D056D7"/>
    <w:rsid w:val="00D06971"/>
    <w:rsid w:val="00D06A58"/>
    <w:rsid w:val="00D06BCA"/>
    <w:rsid w:val="00D075E0"/>
    <w:rsid w:val="00D07792"/>
    <w:rsid w:val="00D079AA"/>
    <w:rsid w:val="00D07AB3"/>
    <w:rsid w:val="00D104E6"/>
    <w:rsid w:val="00D10733"/>
    <w:rsid w:val="00D10776"/>
    <w:rsid w:val="00D1077E"/>
    <w:rsid w:val="00D10BB4"/>
    <w:rsid w:val="00D10CF4"/>
    <w:rsid w:val="00D11248"/>
    <w:rsid w:val="00D1158C"/>
    <w:rsid w:val="00D11648"/>
    <w:rsid w:val="00D12029"/>
    <w:rsid w:val="00D1233F"/>
    <w:rsid w:val="00D12429"/>
    <w:rsid w:val="00D12D08"/>
    <w:rsid w:val="00D13176"/>
    <w:rsid w:val="00D13296"/>
    <w:rsid w:val="00D133A9"/>
    <w:rsid w:val="00D134C0"/>
    <w:rsid w:val="00D13583"/>
    <w:rsid w:val="00D13B39"/>
    <w:rsid w:val="00D144F6"/>
    <w:rsid w:val="00D14C83"/>
    <w:rsid w:val="00D14F3F"/>
    <w:rsid w:val="00D15174"/>
    <w:rsid w:val="00D153CF"/>
    <w:rsid w:val="00D154B5"/>
    <w:rsid w:val="00D159BF"/>
    <w:rsid w:val="00D1623C"/>
    <w:rsid w:val="00D16908"/>
    <w:rsid w:val="00D16A2F"/>
    <w:rsid w:val="00D17027"/>
    <w:rsid w:val="00D178AF"/>
    <w:rsid w:val="00D204F1"/>
    <w:rsid w:val="00D20B9B"/>
    <w:rsid w:val="00D212AD"/>
    <w:rsid w:val="00D212E3"/>
    <w:rsid w:val="00D21819"/>
    <w:rsid w:val="00D22B6A"/>
    <w:rsid w:val="00D22DAF"/>
    <w:rsid w:val="00D22DE3"/>
    <w:rsid w:val="00D23889"/>
    <w:rsid w:val="00D23C88"/>
    <w:rsid w:val="00D23DE9"/>
    <w:rsid w:val="00D2419A"/>
    <w:rsid w:val="00D241B9"/>
    <w:rsid w:val="00D242C7"/>
    <w:rsid w:val="00D248F0"/>
    <w:rsid w:val="00D24D42"/>
    <w:rsid w:val="00D2516A"/>
    <w:rsid w:val="00D2544D"/>
    <w:rsid w:val="00D25534"/>
    <w:rsid w:val="00D25999"/>
    <w:rsid w:val="00D25CCF"/>
    <w:rsid w:val="00D25D46"/>
    <w:rsid w:val="00D261DA"/>
    <w:rsid w:val="00D26911"/>
    <w:rsid w:val="00D26AEC"/>
    <w:rsid w:val="00D26C3A"/>
    <w:rsid w:val="00D26CE5"/>
    <w:rsid w:val="00D26D83"/>
    <w:rsid w:val="00D27019"/>
    <w:rsid w:val="00D270E8"/>
    <w:rsid w:val="00D27175"/>
    <w:rsid w:val="00D2718A"/>
    <w:rsid w:val="00D27852"/>
    <w:rsid w:val="00D3022F"/>
    <w:rsid w:val="00D3033E"/>
    <w:rsid w:val="00D306CC"/>
    <w:rsid w:val="00D30BCF"/>
    <w:rsid w:val="00D31021"/>
    <w:rsid w:val="00D312EC"/>
    <w:rsid w:val="00D317BE"/>
    <w:rsid w:val="00D317E2"/>
    <w:rsid w:val="00D31E60"/>
    <w:rsid w:val="00D32426"/>
    <w:rsid w:val="00D33299"/>
    <w:rsid w:val="00D33C65"/>
    <w:rsid w:val="00D34118"/>
    <w:rsid w:val="00D343CD"/>
    <w:rsid w:val="00D34431"/>
    <w:rsid w:val="00D34773"/>
    <w:rsid w:val="00D3513B"/>
    <w:rsid w:val="00D3657F"/>
    <w:rsid w:val="00D36AF2"/>
    <w:rsid w:val="00D37717"/>
    <w:rsid w:val="00D37DFF"/>
    <w:rsid w:val="00D4185F"/>
    <w:rsid w:val="00D425DC"/>
    <w:rsid w:val="00D4276A"/>
    <w:rsid w:val="00D42D7B"/>
    <w:rsid w:val="00D43070"/>
    <w:rsid w:val="00D432A0"/>
    <w:rsid w:val="00D433C4"/>
    <w:rsid w:val="00D440DD"/>
    <w:rsid w:val="00D44176"/>
    <w:rsid w:val="00D44930"/>
    <w:rsid w:val="00D459DF"/>
    <w:rsid w:val="00D465D1"/>
    <w:rsid w:val="00D46759"/>
    <w:rsid w:val="00D46921"/>
    <w:rsid w:val="00D4696A"/>
    <w:rsid w:val="00D4699E"/>
    <w:rsid w:val="00D46CAA"/>
    <w:rsid w:val="00D4732C"/>
    <w:rsid w:val="00D47AF9"/>
    <w:rsid w:val="00D47C80"/>
    <w:rsid w:val="00D501C6"/>
    <w:rsid w:val="00D5027E"/>
    <w:rsid w:val="00D50AFA"/>
    <w:rsid w:val="00D50B9C"/>
    <w:rsid w:val="00D51189"/>
    <w:rsid w:val="00D514A5"/>
    <w:rsid w:val="00D51615"/>
    <w:rsid w:val="00D51F75"/>
    <w:rsid w:val="00D5231A"/>
    <w:rsid w:val="00D526C2"/>
    <w:rsid w:val="00D52A5A"/>
    <w:rsid w:val="00D52E22"/>
    <w:rsid w:val="00D52E72"/>
    <w:rsid w:val="00D534ED"/>
    <w:rsid w:val="00D53514"/>
    <w:rsid w:val="00D53659"/>
    <w:rsid w:val="00D53C74"/>
    <w:rsid w:val="00D54557"/>
    <w:rsid w:val="00D5481B"/>
    <w:rsid w:val="00D5491B"/>
    <w:rsid w:val="00D5563C"/>
    <w:rsid w:val="00D56143"/>
    <w:rsid w:val="00D57A9D"/>
    <w:rsid w:val="00D57C3B"/>
    <w:rsid w:val="00D60590"/>
    <w:rsid w:val="00D60890"/>
    <w:rsid w:val="00D60B2A"/>
    <w:rsid w:val="00D61210"/>
    <w:rsid w:val="00D61706"/>
    <w:rsid w:val="00D61AB2"/>
    <w:rsid w:val="00D6220F"/>
    <w:rsid w:val="00D6238B"/>
    <w:rsid w:val="00D624A8"/>
    <w:rsid w:val="00D63424"/>
    <w:rsid w:val="00D63D6D"/>
    <w:rsid w:val="00D646F7"/>
    <w:rsid w:val="00D64741"/>
    <w:rsid w:val="00D64766"/>
    <w:rsid w:val="00D64B12"/>
    <w:rsid w:val="00D64BDA"/>
    <w:rsid w:val="00D64C51"/>
    <w:rsid w:val="00D654C7"/>
    <w:rsid w:val="00D662C3"/>
    <w:rsid w:val="00D6692B"/>
    <w:rsid w:val="00D66B61"/>
    <w:rsid w:val="00D67E8E"/>
    <w:rsid w:val="00D70A71"/>
    <w:rsid w:val="00D70B76"/>
    <w:rsid w:val="00D70DFE"/>
    <w:rsid w:val="00D71265"/>
    <w:rsid w:val="00D72271"/>
    <w:rsid w:val="00D72368"/>
    <w:rsid w:val="00D73934"/>
    <w:rsid w:val="00D7439E"/>
    <w:rsid w:val="00D74480"/>
    <w:rsid w:val="00D745FE"/>
    <w:rsid w:val="00D74D79"/>
    <w:rsid w:val="00D752C1"/>
    <w:rsid w:val="00D75388"/>
    <w:rsid w:val="00D75F76"/>
    <w:rsid w:val="00D76684"/>
    <w:rsid w:val="00D76D5D"/>
    <w:rsid w:val="00D76E69"/>
    <w:rsid w:val="00D77099"/>
    <w:rsid w:val="00D77B7B"/>
    <w:rsid w:val="00D8059B"/>
    <w:rsid w:val="00D80835"/>
    <w:rsid w:val="00D80E06"/>
    <w:rsid w:val="00D812D0"/>
    <w:rsid w:val="00D818F8"/>
    <w:rsid w:val="00D81BFF"/>
    <w:rsid w:val="00D82734"/>
    <w:rsid w:val="00D827FA"/>
    <w:rsid w:val="00D82F48"/>
    <w:rsid w:val="00D83540"/>
    <w:rsid w:val="00D83543"/>
    <w:rsid w:val="00D83A15"/>
    <w:rsid w:val="00D8464D"/>
    <w:rsid w:val="00D84E9D"/>
    <w:rsid w:val="00D85D68"/>
    <w:rsid w:val="00D8661A"/>
    <w:rsid w:val="00D87071"/>
    <w:rsid w:val="00D8756B"/>
    <w:rsid w:val="00D875DB"/>
    <w:rsid w:val="00D87EEC"/>
    <w:rsid w:val="00D900AF"/>
    <w:rsid w:val="00D91D22"/>
    <w:rsid w:val="00D925C0"/>
    <w:rsid w:val="00D928F2"/>
    <w:rsid w:val="00D92952"/>
    <w:rsid w:val="00D930D8"/>
    <w:rsid w:val="00D932EC"/>
    <w:rsid w:val="00D936C0"/>
    <w:rsid w:val="00D93E6E"/>
    <w:rsid w:val="00D93FE8"/>
    <w:rsid w:val="00D94683"/>
    <w:rsid w:val="00D95237"/>
    <w:rsid w:val="00D952B2"/>
    <w:rsid w:val="00D95ECF"/>
    <w:rsid w:val="00D964D3"/>
    <w:rsid w:val="00D965A8"/>
    <w:rsid w:val="00D96740"/>
    <w:rsid w:val="00D9741F"/>
    <w:rsid w:val="00D97564"/>
    <w:rsid w:val="00D9795E"/>
    <w:rsid w:val="00DA16BD"/>
    <w:rsid w:val="00DA1B7B"/>
    <w:rsid w:val="00DA2C02"/>
    <w:rsid w:val="00DA3C16"/>
    <w:rsid w:val="00DA3D99"/>
    <w:rsid w:val="00DA3ECC"/>
    <w:rsid w:val="00DA4232"/>
    <w:rsid w:val="00DA4438"/>
    <w:rsid w:val="00DA4660"/>
    <w:rsid w:val="00DA4909"/>
    <w:rsid w:val="00DA4A3C"/>
    <w:rsid w:val="00DA4A55"/>
    <w:rsid w:val="00DA521A"/>
    <w:rsid w:val="00DA58E6"/>
    <w:rsid w:val="00DA5A13"/>
    <w:rsid w:val="00DA5D30"/>
    <w:rsid w:val="00DA66D6"/>
    <w:rsid w:val="00DA6785"/>
    <w:rsid w:val="00DA756F"/>
    <w:rsid w:val="00DB0363"/>
    <w:rsid w:val="00DB03F8"/>
    <w:rsid w:val="00DB0546"/>
    <w:rsid w:val="00DB06A1"/>
    <w:rsid w:val="00DB096F"/>
    <w:rsid w:val="00DB12FA"/>
    <w:rsid w:val="00DB14AD"/>
    <w:rsid w:val="00DB1692"/>
    <w:rsid w:val="00DB19BE"/>
    <w:rsid w:val="00DB1CA8"/>
    <w:rsid w:val="00DB20C5"/>
    <w:rsid w:val="00DB260E"/>
    <w:rsid w:val="00DB2A70"/>
    <w:rsid w:val="00DB2D5E"/>
    <w:rsid w:val="00DB30FE"/>
    <w:rsid w:val="00DB3173"/>
    <w:rsid w:val="00DB383D"/>
    <w:rsid w:val="00DB3E58"/>
    <w:rsid w:val="00DB406C"/>
    <w:rsid w:val="00DB454A"/>
    <w:rsid w:val="00DB4B62"/>
    <w:rsid w:val="00DB592D"/>
    <w:rsid w:val="00DB5BBC"/>
    <w:rsid w:val="00DB6594"/>
    <w:rsid w:val="00DB6C6C"/>
    <w:rsid w:val="00DB6F51"/>
    <w:rsid w:val="00DB6FD1"/>
    <w:rsid w:val="00DB74B3"/>
    <w:rsid w:val="00DB77FB"/>
    <w:rsid w:val="00DB7FC6"/>
    <w:rsid w:val="00DC00AD"/>
    <w:rsid w:val="00DC05F2"/>
    <w:rsid w:val="00DC07D7"/>
    <w:rsid w:val="00DC1B50"/>
    <w:rsid w:val="00DC1BDB"/>
    <w:rsid w:val="00DC2205"/>
    <w:rsid w:val="00DC229A"/>
    <w:rsid w:val="00DC2B6C"/>
    <w:rsid w:val="00DC357E"/>
    <w:rsid w:val="00DC3D8C"/>
    <w:rsid w:val="00DC477F"/>
    <w:rsid w:val="00DC4B51"/>
    <w:rsid w:val="00DC4F76"/>
    <w:rsid w:val="00DC58BC"/>
    <w:rsid w:val="00DC697C"/>
    <w:rsid w:val="00DC6BBB"/>
    <w:rsid w:val="00DC7243"/>
    <w:rsid w:val="00DC7C4E"/>
    <w:rsid w:val="00DD0679"/>
    <w:rsid w:val="00DD0F11"/>
    <w:rsid w:val="00DD109B"/>
    <w:rsid w:val="00DD11DA"/>
    <w:rsid w:val="00DD1605"/>
    <w:rsid w:val="00DD17F4"/>
    <w:rsid w:val="00DD19AD"/>
    <w:rsid w:val="00DD272E"/>
    <w:rsid w:val="00DD27E1"/>
    <w:rsid w:val="00DD2909"/>
    <w:rsid w:val="00DD2C6E"/>
    <w:rsid w:val="00DD2FCF"/>
    <w:rsid w:val="00DD33BA"/>
    <w:rsid w:val="00DD3A1B"/>
    <w:rsid w:val="00DD3A91"/>
    <w:rsid w:val="00DD3B80"/>
    <w:rsid w:val="00DD3E1F"/>
    <w:rsid w:val="00DD485D"/>
    <w:rsid w:val="00DD487B"/>
    <w:rsid w:val="00DD4EAE"/>
    <w:rsid w:val="00DD5012"/>
    <w:rsid w:val="00DD51BE"/>
    <w:rsid w:val="00DD5307"/>
    <w:rsid w:val="00DD535E"/>
    <w:rsid w:val="00DD55C6"/>
    <w:rsid w:val="00DD5C96"/>
    <w:rsid w:val="00DD602F"/>
    <w:rsid w:val="00DD6208"/>
    <w:rsid w:val="00DD6582"/>
    <w:rsid w:val="00DD65B1"/>
    <w:rsid w:val="00DD65D2"/>
    <w:rsid w:val="00DD7BED"/>
    <w:rsid w:val="00DE006D"/>
    <w:rsid w:val="00DE00A1"/>
    <w:rsid w:val="00DE02D4"/>
    <w:rsid w:val="00DE05E2"/>
    <w:rsid w:val="00DE0A47"/>
    <w:rsid w:val="00DE1716"/>
    <w:rsid w:val="00DE1784"/>
    <w:rsid w:val="00DE26EE"/>
    <w:rsid w:val="00DE280D"/>
    <w:rsid w:val="00DE2C47"/>
    <w:rsid w:val="00DE2E8E"/>
    <w:rsid w:val="00DE38DC"/>
    <w:rsid w:val="00DE3902"/>
    <w:rsid w:val="00DE4180"/>
    <w:rsid w:val="00DE44AF"/>
    <w:rsid w:val="00DE4617"/>
    <w:rsid w:val="00DE47C6"/>
    <w:rsid w:val="00DE4FCA"/>
    <w:rsid w:val="00DE53D3"/>
    <w:rsid w:val="00DE5651"/>
    <w:rsid w:val="00DE56E5"/>
    <w:rsid w:val="00DE5790"/>
    <w:rsid w:val="00DE6190"/>
    <w:rsid w:val="00DE64FA"/>
    <w:rsid w:val="00DE65CC"/>
    <w:rsid w:val="00DE70F6"/>
    <w:rsid w:val="00DE75AF"/>
    <w:rsid w:val="00DE78C4"/>
    <w:rsid w:val="00DE7EEF"/>
    <w:rsid w:val="00DF08FA"/>
    <w:rsid w:val="00DF0B0C"/>
    <w:rsid w:val="00DF0BFC"/>
    <w:rsid w:val="00DF0C89"/>
    <w:rsid w:val="00DF1108"/>
    <w:rsid w:val="00DF198A"/>
    <w:rsid w:val="00DF3521"/>
    <w:rsid w:val="00DF3B1A"/>
    <w:rsid w:val="00DF4597"/>
    <w:rsid w:val="00DF4AC8"/>
    <w:rsid w:val="00DF4B2A"/>
    <w:rsid w:val="00DF5006"/>
    <w:rsid w:val="00DF6111"/>
    <w:rsid w:val="00DF6231"/>
    <w:rsid w:val="00DF62DA"/>
    <w:rsid w:val="00DF6610"/>
    <w:rsid w:val="00DF6DD1"/>
    <w:rsid w:val="00DF71BF"/>
    <w:rsid w:val="00DF7606"/>
    <w:rsid w:val="00DF762C"/>
    <w:rsid w:val="00DF7868"/>
    <w:rsid w:val="00DF7D5A"/>
    <w:rsid w:val="00E0068C"/>
    <w:rsid w:val="00E00B3C"/>
    <w:rsid w:val="00E00E9B"/>
    <w:rsid w:val="00E01078"/>
    <w:rsid w:val="00E01370"/>
    <w:rsid w:val="00E017E2"/>
    <w:rsid w:val="00E01A9B"/>
    <w:rsid w:val="00E01B24"/>
    <w:rsid w:val="00E01CEB"/>
    <w:rsid w:val="00E01F39"/>
    <w:rsid w:val="00E02615"/>
    <w:rsid w:val="00E03091"/>
    <w:rsid w:val="00E0333C"/>
    <w:rsid w:val="00E044D5"/>
    <w:rsid w:val="00E04985"/>
    <w:rsid w:val="00E04AEB"/>
    <w:rsid w:val="00E04BBB"/>
    <w:rsid w:val="00E04C7A"/>
    <w:rsid w:val="00E05567"/>
    <w:rsid w:val="00E05FE5"/>
    <w:rsid w:val="00E06B55"/>
    <w:rsid w:val="00E06CBC"/>
    <w:rsid w:val="00E0786C"/>
    <w:rsid w:val="00E078C0"/>
    <w:rsid w:val="00E07EC8"/>
    <w:rsid w:val="00E10270"/>
    <w:rsid w:val="00E10D07"/>
    <w:rsid w:val="00E110E8"/>
    <w:rsid w:val="00E115B1"/>
    <w:rsid w:val="00E11876"/>
    <w:rsid w:val="00E128B3"/>
    <w:rsid w:val="00E13043"/>
    <w:rsid w:val="00E133CD"/>
    <w:rsid w:val="00E13857"/>
    <w:rsid w:val="00E13A6A"/>
    <w:rsid w:val="00E13CE1"/>
    <w:rsid w:val="00E13E14"/>
    <w:rsid w:val="00E147B8"/>
    <w:rsid w:val="00E149CC"/>
    <w:rsid w:val="00E14BB8"/>
    <w:rsid w:val="00E15056"/>
    <w:rsid w:val="00E152A8"/>
    <w:rsid w:val="00E15610"/>
    <w:rsid w:val="00E15853"/>
    <w:rsid w:val="00E15CF7"/>
    <w:rsid w:val="00E15D3A"/>
    <w:rsid w:val="00E161F7"/>
    <w:rsid w:val="00E16339"/>
    <w:rsid w:val="00E16CDB"/>
    <w:rsid w:val="00E16D34"/>
    <w:rsid w:val="00E17FE9"/>
    <w:rsid w:val="00E2035A"/>
    <w:rsid w:val="00E209A5"/>
    <w:rsid w:val="00E21E97"/>
    <w:rsid w:val="00E22A8F"/>
    <w:rsid w:val="00E22F42"/>
    <w:rsid w:val="00E233C6"/>
    <w:rsid w:val="00E2424B"/>
    <w:rsid w:val="00E2585D"/>
    <w:rsid w:val="00E259F2"/>
    <w:rsid w:val="00E26F1C"/>
    <w:rsid w:val="00E27E78"/>
    <w:rsid w:val="00E30CBC"/>
    <w:rsid w:val="00E30CC8"/>
    <w:rsid w:val="00E30FEC"/>
    <w:rsid w:val="00E314D0"/>
    <w:rsid w:val="00E31C61"/>
    <w:rsid w:val="00E32437"/>
    <w:rsid w:val="00E32743"/>
    <w:rsid w:val="00E32D70"/>
    <w:rsid w:val="00E3394E"/>
    <w:rsid w:val="00E345E7"/>
    <w:rsid w:val="00E34A7D"/>
    <w:rsid w:val="00E34D75"/>
    <w:rsid w:val="00E36C87"/>
    <w:rsid w:val="00E36DE3"/>
    <w:rsid w:val="00E37074"/>
    <w:rsid w:val="00E37BC7"/>
    <w:rsid w:val="00E37D64"/>
    <w:rsid w:val="00E400A1"/>
    <w:rsid w:val="00E40179"/>
    <w:rsid w:val="00E4027B"/>
    <w:rsid w:val="00E402DE"/>
    <w:rsid w:val="00E411C2"/>
    <w:rsid w:val="00E419BD"/>
    <w:rsid w:val="00E41BE9"/>
    <w:rsid w:val="00E42FAA"/>
    <w:rsid w:val="00E4336E"/>
    <w:rsid w:val="00E4397E"/>
    <w:rsid w:val="00E43EC2"/>
    <w:rsid w:val="00E43F79"/>
    <w:rsid w:val="00E4433A"/>
    <w:rsid w:val="00E44341"/>
    <w:rsid w:val="00E44C93"/>
    <w:rsid w:val="00E44D0C"/>
    <w:rsid w:val="00E44DDF"/>
    <w:rsid w:val="00E4540D"/>
    <w:rsid w:val="00E4542C"/>
    <w:rsid w:val="00E45637"/>
    <w:rsid w:val="00E45E65"/>
    <w:rsid w:val="00E46D2A"/>
    <w:rsid w:val="00E46D53"/>
    <w:rsid w:val="00E47170"/>
    <w:rsid w:val="00E475DE"/>
    <w:rsid w:val="00E47801"/>
    <w:rsid w:val="00E50234"/>
    <w:rsid w:val="00E505AC"/>
    <w:rsid w:val="00E5076A"/>
    <w:rsid w:val="00E513B9"/>
    <w:rsid w:val="00E513CB"/>
    <w:rsid w:val="00E518A7"/>
    <w:rsid w:val="00E51BEE"/>
    <w:rsid w:val="00E520B8"/>
    <w:rsid w:val="00E528D9"/>
    <w:rsid w:val="00E532C5"/>
    <w:rsid w:val="00E53515"/>
    <w:rsid w:val="00E537F5"/>
    <w:rsid w:val="00E53EB4"/>
    <w:rsid w:val="00E54131"/>
    <w:rsid w:val="00E54AF4"/>
    <w:rsid w:val="00E54CEA"/>
    <w:rsid w:val="00E54FFA"/>
    <w:rsid w:val="00E55056"/>
    <w:rsid w:val="00E56107"/>
    <w:rsid w:val="00E561F1"/>
    <w:rsid w:val="00E563D8"/>
    <w:rsid w:val="00E568A9"/>
    <w:rsid w:val="00E56B08"/>
    <w:rsid w:val="00E57135"/>
    <w:rsid w:val="00E57557"/>
    <w:rsid w:val="00E57E4A"/>
    <w:rsid w:val="00E57FEF"/>
    <w:rsid w:val="00E60061"/>
    <w:rsid w:val="00E6082F"/>
    <w:rsid w:val="00E60938"/>
    <w:rsid w:val="00E6122F"/>
    <w:rsid w:val="00E6220E"/>
    <w:rsid w:val="00E62564"/>
    <w:rsid w:val="00E62572"/>
    <w:rsid w:val="00E63049"/>
    <w:rsid w:val="00E636E3"/>
    <w:rsid w:val="00E63844"/>
    <w:rsid w:val="00E6389E"/>
    <w:rsid w:val="00E63F3D"/>
    <w:rsid w:val="00E6408A"/>
    <w:rsid w:val="00E64376"/>
    <w:rsid w:val="00E65444"/>
    <w:rsid w:val="00E655B0"/>
    <w:rsid w:val="00E65ACD"/>
    <w:rsid w:val="00E65DCC"/>
    <w:rsid w:val="00E65FD8"/>
    <w:rsid w:val="00E67BFF"/>
    <w:rsid w:val="00E67DC9"/>
    <w:rsid w:val="00E67EB6"/>
    <w:rsid w:val="00E70106"/>
    <w:rsid w:val="00E701C2"/>
    <w:rsid w:val="00E70721"/>
    <w:rsid w:val="00E707EE"/>
    <w:rsid w:val="00E7099D"/>
    <w:rsid w:val="00E70A17"/>
    <w:rsid w:val="00E712B5"/>
    <w:rsid w:val="00E714EB"/>
    <w:rsid w:val="00E71638"/>
    <w:rsid w:val="00E71A4C"/>
    <w:rsid w:val="00E7265A"/>
    <w:rsid w:val="00E733E2"/>
    <w:rsid w:val="00E735DC"/>
    <w:rsid w:val="00E73915"/>
    <w:rsid w:val="00E73A6F"/>
    <w:rsid w:val="00E73D6E"/>
    <w:rsid w:val="00E7471A"/>
    <w:rsid w:val="00E747C7"/>
    <w:rsid w:val="00E74CB8"/>
    <w:rsid w:val="00E74D36"/>
    <w:rsid w:val="00E7526F"/>
    <w:rsid w:val="00E75EC9"/>
    <w:rsid w:val="00E76FB5"/>
    <w:rsid w:val="00E77098"/>
    <w:rsid w:val="00E775C7"/>
    <w:rsid w:val="00E77D8C"/>
    <w:rsid w:val="00E77ED8"/>
    <w:rsid w:val="00E77F9E"/>
    <w:rsid w:val="00E8130C"/>
    <w:rsid w:val="00E8162B"/>
    <w:rsid w:val="00E81678"/>
    <w:rsid w:val="00E820D5"/>
    <w:rsid w:val="00E82176"/>
    <w:rsid w:val="00E8223D"/>
    <w:rsid w:val="00E82EAF"/>
    <w:rsid w:val="00E8313D"/>
    <w:rsid w:val="00E83958"/>
    <w:rsid w:val="00E8404E"/>
    <w:rsid w:val="00E84733"/>
    <w:rsid w:val="00E848D4"/>
    <w:rsid w:val="00E85068"/>
    <w:rsid w:val="00E86645"/>
    <w:rsid w:val="00E8678B"/>
    <w:rsid w:val="00E86C11"/>
    <w:rsid w:val="00E86D4A"/>
    <w:rsid w:val="00E86F6C"/>
    <w:rsid w:val="00E87348"/>
    <w:rsid w:val="00E87B8B"/>
    <w:rsid w:val="00E87BB5"/>
    <w:rsid w:val="00E87FF4"/>
    <w:rsid w:val="00E90396"/>
    <w:rsid w:val="00E90742"/>
    <w:rsid w:val="00E90809"/>
    <w:rsid w:val="00E90C62"/>
    <w:rsid w:val="00E90E3E"/>
    <w:rsid w:val="00E91911"/>
    <w:rsid w:val="00E91A94"/>
    <w:rsid w:val="00E921E6"/>
    <w:rsid w:val="00E92A77"/>
    <w:rsid w:val="00E9331E"/>
    <w:rsid w:val="00E935F9"/>
    <w:rsid w:val="00E93826"/>
    <w:rsid w:val="00E93A3D"/>
    <w:rsid w:val="00E93F4C"/>
    <w:rsid w:val="00E94514"/>
    <w:rsid w:val="00E95CAD"/>
    <w:rsid w:val="00E96333"/>
    <w:rsid w:val="00E96341"/>
    <w:rsid w:val="00E963E5"/>
    <w:rsid w:val="00E9657A"/>
    <w:rsid w:val="00E96687"/>
    <w:rsid w:val="00E9751D"/>
    <w:rsid w:val="00E975E9"/>
    <w:rsid w:val="00EA09D4"/>
    <w:rsid w:val="00EA0A1F"/>
    <w:rsid w:val="00EA0A26"/>
    <w:rsid w:val="00EA0D4A"/>
    <w:rsid w:val="00EA0EDA"/>
    <w:rsid w:val="00EA11DE"/>
    <w:rsid w:val="00EA1884"/>
    <w:rsid w:val="00EA1DF6"/>
    <w:rsid w:val="00EA1E6B"/>
    <w:rsid w:val="00EA211E"/>
    <w:rsid w:val="00EA23AE"/>
    <w:rsid w:val="00EA26AD"/>
    <w:rsid w:val="00EA2AE5"/>
    <w:rsid w:val="00EA2BD3"/>
    <w:rsid w:val="00EA2C65"/>
    <w:rsid w:val="00EA2FB8"/>
    <w:rsid w:val="00EA34E5"/>
    <w:rsid w:val="00EA4866"/>
    <w:rsid w:val="00EA4992"/>
    <w:rsid w:val="00EA4C20"/>
    <w:rsid w:val="00EA551C"/>
    <w:rsid w:val="00EA5A97"/>
    <w:rsid w:val="00EA5ACE"/>
    <w:rsid w:val="00EA5D7A"/>
    <w:rsid w:val="00EA6A15"/>
    <w:rsid w:val="00EA6D1A"/>
    <w:rsid w:val="00EA7A67"/>
    <w:rsid w:val="00EB09B2"/>
    <w:rsid w:val="00EB1022"/>
    <w:rsid w:val="00EB10D0"/>
    <w:rsid w:val="00EB1611"/>
    <w:rsid w:val="00EB1B67"/>
    <w:rsid w:val="00EB1CB4"/>
    <w:rsid w:val="00EB1F41"/>
    <w:rsid w:val="00EB2567"/>
    <w:rsid w:val="00EB2CFD"/>
    <w:rsid w:val="00EB2E81"/>
    <w:rsid w:val="00EB3438"/>
    <w:rsid w:val="00EB3AF0"/>
    <w:rsid w:val="00EB3B77"/>
    <w:rsid w:val="00EB3F8F"/>
    <w:rsid w:val="00EB423C"/>
    <w:rsid w:val="00EB44EE"/>
    <w:rsid w:val="00EB4F38"/>
    <w:rsid w:val="00EB5959"/>
    <w:rsid w:val="00EB6E52"/>
    <w:rsid w:val="00EB7524"/>
    <w:rsid w:val="00EB77A0"/>
    <w:rsid w:val="00EB7F2B"/>
    <w:rsid w:val="00EB7F84"/>
    <w:rsid w:val="00EC02A5"/>
    <w:rsid w:val="00EC02B0"/>
    <w:rsid w:val="00EC0356"/>
    <w:rsid w:val="00EC04A0"/>
    <w:rsid w:val="00EC0917"/>
    <w:rsid w:val="00EC0A99"/>
    <w:rsid w:val="00EC0AC4"/>
    <w:rsid w:val="00EC11E8"/>
    <w:rsid w:val="00EC1AC1"/>
    <w:rsid w:val="00EC21F6"/>
    <w:rsid w:val="00EC2811"/>
    <w:rsid w:val="00EC38FD"/>
    <w:rsid w:val="00EC4175"/>
    <w:rsid w:val="00EC49A1"/>
    <w:rsid w:val="00EC4D1B"/>
    <w:rsid w:val="00EC5041"/>
    <w:rsid w:val="00EC5131"/>
    <w:rsid w:val="00EC5CF7"/>
    <w:rsid w:val="00EC5D3A"/>
    <w:rsid w:val="00EC603E"/>
    <w:rsid w:val="00EC62B6"/>
    <w:rsid w:val="00EC6B54"/>
    <w:rsid w:val="00EC71B8"/>
    <w:rsid w:val="00EC765B"/>
    <w:rsid w:val="00EC7749"/>
    <w:rsid w:val="00EC7AD8"/>
    <w:rsid w:val="00EC7ADB"/>
    <w:rsid w:val="00EC7B31"/>
    <w:rsid w:val="00ED045A"/>
    <w:rsid w:val="00ED09A4"/>
    <w:rsid w:val="00ED115A"/>
    <w:rsid w:val="00ED166F"/>
    <w:rsid w:val="00ED1805"/>
    <w:rsid w:val="00ED1BDA"/>
    <w:rsid w:val="00ED2745"/>
    <w:rsid w:val="00ED29EE"/>
    <w:rsid w:val="00ED3B36"/>
    <w:rsid w:val="00ED4006"/>
    <w:rsid w:val="00ED41BB"/>
    <w:rsid w:val="00ED42DF"/>
    <w:rsid w:val="00ED4384"/>
    <w:rsid w:val="00ED4570"/>
    <w:rsid w:val="00ED4778"/>
    <w:rsid w:val="00ED4AE7"/>
    <w:rsid w:val="00ED4B95"/>
    <w:rsid w:val="00ED5806"/>
    <w:rsid w:val="00ED6001"/>
    <w:rsid w:val="00ED6833"/>
    <w:rsid w:val="00ED6B3F"/>
    <w:rsid w:val="00ED71C6"/>
    <w:rsid w:val="00ED7621"/>
    <w:rsid w:val="00ED7ADC"/>
    <w:rsid w:val="00ED7F80"/>
    <w:rsid w:val="00EE1840"/>
    <w:rsid w:val="00EE234D"/>
    <w:rsid w:val="00EE24FF"/>
    <w:rsid w:val="00EE2A27"/>
    <w:rsid w:val="00EE2BBA"/>
    <w:rsid w:val="00EE2F8A"/>
    <w:rsid w:val="00EE325A"/>
    <w:rsid w:val="00EE374E"/>
    <w:rsid w:val="00EE44E3"/>
    <w:rsid w:val="00EE4D62"/>
    <w:rsid w:val="00EE5003"/>
    <w:rsid w:val="00EE589D"/>
    <w:rsid w:val="00EE60A7"/>
    <w:rsid w:val="00EE6942"/>
    <w:rsid w:val="00EE7291"/>
    <w:rsid w:val="00EE7477"/>
    <w:rsid w:val="00EE7AB7"/>
    <w:rsid w:val="00EE7C88"/>
    <w:rsid w:val="00EF003A"/>
    <w:rsid w:val="00EF1FD7"/>
    <w:rsid w:val="00EF269F"/>
    <w:rsid w:val="00EF2C66"/>
    <w:rsid w:val="00EF2E36"/>
    <w:rsid w:val="00EF3127"/>
    <w:rsid w:val="00EF3830"/>
    <w:rsid w:val="00EF38CE"/>
    <w:rsid w:val="00EF404F"/>
    <w:rsid w:val="00EF456F"/>
    <w:rsid w:val="00EF473A"/>
    <w:rsid w:val="00EF4928"/>
    <w:rsid w:val="00EF4E49"/>
    <w:rsid w:val="00EF652B"/>
    <w:rsid w:val="00EF6949"/>
    <w:rsid w:val="00EF6D2C"/>
    <w:rsid w:val="00EF6E1B"/>
    <w:rsid w:val="00EF7885"/>
    <w:rsid w:val="00EF78A3"/>
    <w:rsid w:val="00EF78B8"/>
    <w:rsid w:val="00EF7B7B"/>
    <w:rsid w:val="00F0028C"/>
    <w:rsid w:val="00F00ADB"/>
    <w:rsid w:val="00F00B2A"/>
    <w:rsid w:val="00F00C3A"/>
    <w:rsid w:val="00F00F38"/>
    <w:rsid w:val="00F00F4D"/>
    <w:rsid w:val="00F01968"/>
    <w:rsid w:val="00F0197A"/>
    <w:rsid w:val="00F02586"/>
    <w:rsid w:val="00F0297F"/>
    <w:rsid w:val="00F029B2"/>
    <w:rsid w:val="00F03247"/>
    <w:rsid w:val="00F04563"/>
    <w:rsid w:val="00F06B43"/>
    <w:rsid w:val="00F072B6"/>
    <w:rsid w:val="00F073BE"/>
    <w:rsid w:val="00F07C56"/>
    <w:rsid w:val="00F07C92"/>
    <w:rsid w:val="00F109E1"/>
    <w:rsid w:val="00F10A1B"/>
    <w:rsid w:val="00F10D1A"/>
    <w:rsid w:val="00F11A26"/>
    <w:rsid w:val="00F11BFD"/>
    <w:rsid w:val="00F11C28"/>
    <w:rsid w:val="00F12A85"/>
    <w:rsid w:val="00F13BD4"/>
    <w:rsid w:val="00F14012"/>
    <w:rsid w:val="00F143E8"/>
    <w:rsid w:val="00F1473A"/>
    <w:rsid w:val="00F15658"/>
    <w:rsid w:val="00F1578A"/>
    <w:rsid w:val="00F16819"/>
    <w:rsid w:val="00F16E23"/>
    <w:rsid w:val="00F17179"/>
    <w:rsid w:val="00F20147"/>
    <w:rsid w:val="00F201C6"/>
    <w:rsid w:val="00F201DF"/>
    <w:rsid w:val="00F20645"/>
    <w:rsid w:val="00F20F27"/>
    <w:rsid w:val="00F21025"/>
    <w:rsid w:val="00F215EB"/>
    <w:rsid w:val="00F216D2"/>
    <w:rsid w:val="00F22245"/>
    <w:rsid w:val="00F231A4"/>
    <w:rsid w:val="00F2337F"/>
    <w:rsid w:val="00F2423B"/>
    <w:rsid w:val="00F242DD"/>
    <w:rsid w:val="00F247F2"/>
    <w:rsid w:val="00F250B7"/>
    <w:rsid w:val="00F25545"/>
    <w:rsid w:val="00F255C3"/>
    <w:rsid w:val="00F25B04"/>
    <w:rsid w:val="00F25CDD"/>
    <w:rsid w:val="00F26685"/>
    <w:rsid w:val="00F269B1"/>
    <w:rsid w:val="00F26A95"/>
    <w:rsid w:val="00F30083"/>
    <w:rsid w:val="00F30F13"/>
    <w:rsid w:val="00F31061"/>
    <w:rsid w:val="00F311CB"/>
    <w:rsid w:val="00F31670"/>
    <w:rsid w:val="00F3214B"/>
    <w:rsid w:val="00F32191"/>
    <w:rsid w:val="00F3256C"/>
    <w:rsid w:val="00F32B62"/>
    <w:rsid w:val="00F32BD0"/>
    <w:rsid w:val="00F32EB5"/>
    <w:rsid w:val="00F330F0"/>
    <w:rsid w:val="00F338C3"/>
    <w:rsid w:val="00F33A00"/>
    <w:rsid w:val="00F340E9"/>
    <w:rsid w:val="00F34395"/>
    <w:rsid w:val="00F34E2A"/>
    <w:rsid w:val="00F35113"/>
    <w:rsid w:val="00F35338"/>
    <w:rsid w:val="00F3533A"/>
    <w:rsid w:val="00F353F5"/>
    <w:rsid w:val="00F35A49"/>
    <w:rsid w:val="00F36728"/>
    <w:rsid w:val="00F36B12"/>
    <w:rsid w:val="00F37BCC"/>
    <w:rsid w:val="00F37F45"/>
    <w:rsid w:val="00F4109C"/>
    <w:rsid w:val="00F41BC4"/>
    <w:rsid w:val="00F42074"/>
    <w:rsid w:val="00F42423"/>
    <w:rsid w:val="00F425A3"/>
    <w:rsid w:val="00F43297"/>
    <w:rsid w:val="00F433D8"/>
    <w:rsid w:val="00F43405"/>
    <w:rsid w:val="00F436C7"/>
    <w:rsid w:val="00F437FE"/>
    <w:rsid w:val="00F43DCE"/>
    <w:rsid w:val="00F44011"/>
    <w:rsid w:val="00F44038"/>
    <w:rsid w:val="00F442DD"/>
    <w:rsid w:val="00F448D7"/>
    <w:rsid w:val="00F44B40"/>
    <w:rsid w:val="00F456BA"/>
    <w:rsid w:val="00F45D4C"/>
    <w:rsid w:val="00F46186"/>
    <w:rsid w:val="00F46233"/>
    <w:rsid w:val="00F4668A"/>
    <w:rsid w:val="00F47EE1"/>
    <w:rsid w:val="00F500FA"/>
    <w:rsid w:val="00F5045C"/>
    <w:rsid w:val="00F51896"/>
    <w:rsid w:val="00F5233D"/>
    <w:rsid w:val="00F5238F"/>
    <w:rsid w:val="00F525B4"/>
    <w:rsid w:val="00F5294B"/>
    <w:rsid w:val="00F52A55"/>
    <w:rsid w:val="00F54B0E"/>
    <w:rsid w:val="00F5532B"/>
    <w:rsid w:val="00F55567"/>
    <w:rsid w:val="00F55870"/>
    <w:rsid w:val="00F55D13"/>
    <w:rsid w:val="00F55E50"/>
    <w:rsid w:val="00F55FB4"/>
    <w:rsid w:val="00F56354"/>
    <w:rsid w:val="00F5699E"/>
    <w:rsid w:val="00F57092"/>
    <w:rsid w:val="00F57328"/>
    <w:rsid w:val="00F57A2A"/>
    <w:rsid w:val="00F57CF0"/>
    <w:rsid w:val="00F601D2"/>
    <w:rsid w:val="00F614DC"/>
    <w:rsid w:val="00F6197F"/>
    <w:rsid w:val="00F61E4D"/>
    <w:rsid w:val="00F620AE"/>
    <w:rsid w:val="00F620C6"/>
    <w:rsid w:val="00F62448"/>
    <w:rsid w:val="00F62451"/>
    <w:rsid w:val="00F62687"/>
    <w:rsid w:val="00F62A7A"/>
    <w:rsid w:val="00F62BC6"/>
    <w:rsid w:val="00F6328B"/>
    <w:rsid w:val="00F63C68"/>
    <w:rsid w:val="00F63CF1"/>
    <w:rsid w:val="00F640F0"/>
    <w:rsid w:val="00F64C73"/>
    <w:rsid w:val="00F6563A"/>
    <w:rsid w:val="00F65FFD"/>
    <w:rsid w:val="00F664AD"/>
    <w:rsid w:val="00F66E5D"/>
    <w:rsid w:val="00F66ED4"/>
    <w:rsid w:val="00F67295"/>
    <w:rsid w:val="00F6744C"/>
    <w:rsid w:val="00F6777A"/>
    <w:rsid w:val="00F678F1"/>
    <w:rsid w:val="00F679D9"/>
    <w:rsid w:val="00F67E0C"/>
    <w:rsid w:val="00F70041"/>
    <w:rsid w:val="00F7011D"/>
    <w:rsid w:val="00F71A4A"/>
    <w:rsid w:val="00F71D02"/>
    <w:rsid w:val="00F72599"/>
    <w:rsid w:val="00F7288A"/>
    <w:rsid w:val="00F72A76"/>
    <w:rsid w:val="00F72CD5"/>
    <w:rsid w:val="00F72EC6"/>
    <w:rsid w:val="00F735D8"/>
    <w:rsid w:val="00F73BF8"/>
    <w:rsid w:val="00F73CDA"/>
    <w:rsid w:val="00F73F1F"/>
    <w:rsid w:val="00F74454"/>
    <w:rsid w:val="00F749D3"/>
    <w:rsid w:val="00F750EB"/>
    <w:rsid w:val="00F756EC"/>
    <w:rsid w:val="00F75986"/>
    <w:rsid w:val="00F75F08"/>
    <w:rsid w:val="00F75F24"/>
    <w:rsid w:val="00F761AD"/>
    <w:rsid w:val="00F76489"/>
    <w:rsid w:val="00F76597"/>
    <w:rsid w:val="00F7665E"/>
    <w:rsid w:val="00F81029"/>
    <w:rsid w:val="00F8108D"/>
    <w:rsid w:val="00F81C21"/>
    <w:rsid w:val="00F82032"/>
    <w:rsid w:val="00F82DB9"/>
    <w:rsid w:val="00F83150"/>
    <w:rsid w:val="00F8330F"/>
    <w:rsid w:val="00F8429C"/>
    <w:rsid w:val="00F843FA"/>
    <w:rsid w:val="00F84A67"/>
    <w:rsid w:val="00F84EAA"/>
    <w:rsid w:val="00F853F2"/>
    <w:rsid w:val="00F858BD"/>
    <w:rsid w:val="00F85CB8"/>
    <w:rsid w:val="00F86B2D"/>
    <w:rsid w:val="00F86FBA"/>
    <w:rsid w:val="00F87BD6"/>
    <w:rsid w:val="00F900C0"/>
    <w:rsid w:val="00F90C7F"/>
    <w:rsid w:val="00F918E0"/>
    <w:rsid w:val="00F9198B"/>
    <w:rsid w:val="00F91BC6"/>
    <w:rsid w:val="00F91CD1"/>
    <w:rsid w:val="00F9223E"/>
    <w:rsid w:val="00F92C07"/>
    <w:rsid w:val="00F92E8C"/>
    <w:rsid w:val="00F938AE"/>
    <w:rsid w:val="00F94E05"/>
    <w:rsid w:val="00F957B8"/>
    <w:rsid w:val="00F95AEF"/>
    <w:rsid w:val="00F95B10"/>
    <w:rsid w:val="00F964CD"/>
    <w:rsid w:val="00F97ABC"/>
    <w:rsid w:val="00F97E4A"/>
    <w:rsid w:val="00F97E8B"/>
    <w:rsid w:val="00F97E94"/>
    <w:rsid w:val="00F97F88"/>
    <w:rsid w:val="00FA1602"/>
    <w:rsid w:val="00FA1ED9"/>
    <w:rsid w:val="00FA242F"/>
    <w:rsid w:val="00FA2990"/>
    <w:rsid w:val="00FA30F3"/>
    <w:rsid w:val="00FA4007"/>
    <w:rsid w:val="00FA4331"/>
    <w:rsid w:val="00FA474B"/>
    <w:rsid w:val="00FA4EA7"/>
    <w:rsid w:val="00FA5CC7"/>
    <w:rsid w:val="00FA682D"/>
    <w:rsid w:val="00FA693D"/>
    <w:rsid w:val="00FA6A09"/>
    <w:rsid w:val="00FA6BB9"/>
    <w:rsid w:val="00FA6BD4"/>
    <w:rsid w:val="00FA6C92"/>
    <w:rsid w:val="00FA6CBB"/>
    <w:rsid w:val="00FA7396"/>
    <w:rsid w:val="00FA767D"/>
    <w:rsid w:val="00FA7788"/>
    <w:rsid w:val="00FA788B"/>
    <w:rsid w:val="00FA7DF3"/>
    <w:rsid w:val="00FB0188"/>
    <w:rsid w:val="00FB05EB"/>
    <w:rsid w:val="00FB0AC2"/>
    <w:rsid w:val="00FB0F19"/>
    <w:rsid w:val="00FB1613"/>
    <w:rsid w:val="00FB16D2"/>
    <w:rsid w:val="00FB1784"/>
    <w:rsid w:val="00FB2128"/>
    <w:rsid w:val="00FB2292"/>
    <w:rsid w:val="00FB2AB6"/>
    <w:rsid w:val="00FB3023"/>
    <w:rsid w:val="00FB34F8"/>
    <w:rsid w:val="00FB3A81"/>
    <w:rsid w:val="00FB50F3"/>
    <w:rsid w:val="00FB54C2"/>
    <w:rsid w:val="00FB59FE"/>
    <w:rsid w:val="00FB5BC5"/>
    <w:rsid w:val="00FB5DB3"/>
    <w:rsid w:val="00FB685E"/>
    <w:rsid w:val="00FB6891"/>
    <w:rsid w:val="00FB6FC7"/>
    <w:rsid w:val="00FB6FDD"/>
    <w:rsid w:val="00FB71A3"/>
    <w:rsid w:val="00FB7231"/>
    <w:rsid w:val="00FB7472"/>
    <w:rsid w:val="00FB7964"/>
    <w:rsid w:val="00FC04B9"/>
    <w:rsid w:val="00FC0C4B"/>
    <w:rsid w:val="00FC0DCE"/>
    <w:rsid w:val="00FC1856"/>
    <w:rsid w:val="00FC18C9"/>
    <w:rsid w:val="00FC2459"/>
    <w:rsid w:val="00FC24BB"/>
    <w:rsid w:val="00FC26C8"/>
    <w:rsid w:val="00FC2ACD"/>
    <w:rsid w:val="00FC30F0"/>
    <w:rsid w:val="00FC32DD"/>
    <w:rsid w:val="00FC44FC"/>
    <w:rsid w:val="00FC4B09"/>
    <w:rsid w:val="00FC4EAE"/>
    <w:rsid w:val="00FC561C"/>
    <w:rsid w:val="00FC589A"/>
    <w:rsid w:val="00FC5A37"/>
    <w:rsid w:val="00FC5ABB"/>
    <w:rsid w:val="00FC5C79"/>
    <w:rsid w:val="00FC61AA"/>
    <w:rsid w:val="00FC7259"/>
    <w:rsid w:val="00FC7494"/>
    <w:rsid w:val="00FC7748"/>
    <w:rsid w:val="00FC7959"/>
    <w:rsid w:val="00FC7C56"/>
    <w:rsid w:val="00FD0693"/>
    <w:rsid w:val="00FD0904"/>
    <w:rsid w:val="00FD0FE6"/>
    <w:rsid w:val="00FD171C"/>
    <w:rsid w:val="00FD2E88"/>
    <w:rsid w:val="00FD35C0"/>
    <w:rsid w:val="00FD3643"/>
    <w:rsid w:val="00FD5785"/>
    <w:rsid w:val="00FD7359"/>
    <w:rsid w:val="00FD7484"/>
    <w:rsid w:val="00FD7BC9"/>
    <w:rsid w:val="00FE00EE"/>
    <w:rsid w:val="00FE0AAC"/>
    <w:rsid w:val="00FE0D98"/>
    <w:rsid w:val="00FE1373"/>
    <w:rsid w:val="00FE1413"/>
    <w:rsid w:val="00FE143F"/>
    <w:rsid w:val="00FE1840"/>
    <w:rsid w:val="00FE1BA2"/>
    <w:rsid w:val="00FE1DCC"/>
    <w:rsid w:val="00FE1FF9"/>
    <w:rsid w:val="00FE2344"/>
    <w:rsid w:val="00FE2402"/>
    <w:rsid w:val="00FE25D6"/>
    <w:rsid w:val="00FE2841"/>
    <w:rsid w:val="00FE2A4D"/>
    <w:rsid w:val="00FE2B42"/>
    <w:rsid w:val="00FE2ED0"/>
    <w:rsid w:val="00FE2FEC"/>
    <w:rsid w:val="00FE3026"/>
    <w:rsid w:val="00FE3D7C"/>
    <w:rsid w:val="00FE4C5C"/>
    <w:rsid w:val="00FE4CA8"/>
    <w:rsid w:val="00FE4DA3"/>
    <w:rsid w:val="00FE5627"/>
    <w:rsid w:val="00FE5630"/>
    <w:rsid w:val="00FE56F8"/>
    <w:rsid w:val="00FE5BD4"/>
    <w:rsid w:val="00FE61CE"/>
    <w:rsid w:val="00FE667F"/>
    <w:rsid w:val="00FE67F2"/>
    <w:rsid w:val="00FE69FD"/>
    <w:rsid w:val="00FE6CAF"/>
    <w:rsid w:val="00FE6F9B"/>
    <w:rsid w:val="00FE72DC"/>
    <w:rsid w:val="00FE72ED"/>
    <w:rsid w:val="00FE73B3"/>
    <w:rsid w:val="00FF00B1"/>
    <w:rsid w:val="00FF0E3A"/>
    <w:rsid w:val="00FF0F2D"/>
    <w:rsid w:val="00FF14DC"/>
    <w:rsid w:val="00FF178A"/>
    <w:rsid w:val="00FF181A"/>
    <w:rsid w:val="00FF1C5C"/>
    <w:rsid w:val="00FF28AB"/>
    <w:rsid w:val="00FF2DDF"/>
    <w:rsid w:val="00FF3D8F"/>
    <w:rsid w:val="00FF3E56"/>
    <w:rsid w:val="00FF4254"/>
    <w:rsid w:val="00FF5463"/>
    <w:rsid w:val="00FF5E19"/>
    <w:rsid w:val="00FF6BC7"/>
    <w:rsid w:val="00FF6E52"/>
    <w:rsid w:val="00FF7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147CC"/>
  </w:style>
  <w:style w:type="paragraph" w:styleId="Heading1">
    <w:name w:val="heading 1"/>
    <w:basedOn w:val="Basedettulo"/>
    <w:next w:val="BodyText"/>
    <w:qFormat/>
    <w:rsid w:val="001147CC"/>
    <w:pPr>
      <w:outlineLvl w:val="0"/>
    </w:pPr>
  </w:style>
  <w:style w:type="paragraph" w:styleId="Heading2">
    <w:name w:val="heading 2"/>
    <w:basedOn w:val="Basedettulo"/>
    <w:next w:val="BodyText"/>
    <w:qFormat/>
    <w:rsid w:val="001147CC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1147CC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1147CC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1147CC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1147CC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1147CC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1147CC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1147CC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1147CC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1147CC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1147CC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1147CC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1147CC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1147CC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1147CC"/>
    <w:pPr>
      <w:keepNext/>
    </w:pPr>
  </w:style>
  <w:style w:type="paragraph" w:styleId="Caption">
    <w:name w:val="caption"/>
    <w:basedOn w:val="Figura"/>
    <w:next w:val="BodyText"/>
    <w:qFormat/>
    <w:rsid w:val="001147CC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1147CC"/>
    <w:pPr>
      <w:keepNext/>
      <w:spacing w:line="240" w:lineRule="auto"/>
    </w:pPr>
  </w:style>
  <w:style w:type="paragraph" w:styleId="Date">
    <w:name w:val="Date"/>
    <w:basedOn w:val="BodyText"/>
    <w:semiHidden/>
    <w:rsid w:val="001147CC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1147CC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1147CC"/>
  </w:style>
  <w:style w:type="paragraph" w:customStyle="1" w:styleId="Basedecabealho">
    <w:name w:val="Base de cabeçalho"/>
    <w:basedOn w:val="Normal"/>
    <w:rsid w:val="001147CC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1147CC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1147CC"/>
  </w:style>
  <w:style w:type="character" w:customStyle="1" w:styleId="nfaseprincipal">
    <w:name w:val="Ênfase principal"/>
    <w:rsid w:val="001147CC"/>
    <w:rPr>
      <w:b/>
      <w:i/>
    </w:rPr>
  </w:style>
  <w:style w:type="paragraph" w:styleId="ListBullet">
    <w:name w:val="List Bullet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1147CC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1147CC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1147CC"/>
    <w:rPr>
      <w:b/>
    </w:rPr>
  </w:style>
  <w:style w:type="paragraph" w:customStyle="1" w:styleId="Endereoremetente">
    <w:name w:val="Endereço remetente"/>
    <w:basedOn w:val="Endereo"/>
    <w:rsid w:val="001147CC"/>
  </w:style>
  <w:style w:type="paragraph" w:customStyle="1" w:styleId="Endereo">
    <w:name w:val="Endereço"/>
    <w:basedOn w:val="BodyText"/>
    <w:rsid w:val="001147CC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1147CC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1147CC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1147CC"/>
    <w:rPr>
      <w:vertAlign w:val="superscript"/>
    </w:rPr>
  </w:style>
  <w:style w:type="paragraph" w:customStyle="1" w:styleId="Empresa">
    <w:name w:val="Empresa"/>
    <w:basedOn w:val="BodyText"/>
    <w:rsid w:val="001147CC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1147CC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1147CC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1147CC"/>
    <w:pPr>
      <w:spacing w:before="120"/>
    </w:pPr>
  </w:style>
  <w:style w:type="paragraph" w:customStyle="1" w:styleId="ltimacitao">
    <w:name w:val="Última citação"/>
    <w:basedOn w:val="Quote"/>
    <w:next w:val="BodyText"/>
    <w:rsid w:val="001147CC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1147CC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1147CC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1147CC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1147CC"/>
    <w:pPr>
      <w:spacing w:after="240"/>
    </w:pPr>
  </w:style>
  <w:style w:type="character" w:styleId="FootnoteReference">
    <w:name w:val="footnote reference"/>
    <w:semiHidden/>
    <w:rsid w:val="001147CC"/>
    <w:rPr>
      <w:vertAlign w:val="superscript"/>
    </w:rPr>
  </w:style>
  <w:style w:type="paragraph" w:styleId="FootnoteText">
    <w:name w:val="footnote text"/>
    <w:basedOn w:val="Basenotaderodap"/>
    <w:semiHidden/>
    <w:rsid w:val="001147CC"/>
    <w:pPr>
      <w:spacing w:after="120"/>
    </w:pPr>
  </w:style>
  <w:style w:type="paragraph" w:customStyle="1" w:styleId="Primeiralista">
    <w:name w:val="Primeira lista"/>
    <w:basedOn w:val="List"/>
    <w:next w:val="List"/>
    <w:rsid w:val="001147CC"/>
    <w:pPr>
      <w:spacing w:before="80"/>
    </w:pPr>
  </w:style>
  <w:style w:type="paragraph" w:customStyle="1" w:styleId="ltimalista">
    <w:name w:val="Última lista"/>
    <w:basedOn w:val="List"/>
    <w:next w:val="BodyText"/>
    <w:rsid w:val="001147CC"/>
    <w:pPr>
      <w:spacing w:after="240"/>
    </w:pPr>
  </w:style>
  <w:style w:type="paragraph" w:styleId="ListContinue">
    <w:name w:val="List Continue"/>
    <w:basedOn w:val="List"/>
    <w:semiHidden/>
    <w:rsid w:val="001147CC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1147CC"/>
    <w:pPr>
      <w:ind w:left="2160"/>
    </w:pPr>
  </w:style>
  <w:style w:type="paragraph" w:styleId="ListNumber4">
    <w:name w:val="List Number 4"/>
    <w:basedOn w:val="ListNumber"/>
    <w:semiHidden/>
    <w:rsid w:val="001147CC"/>
    <w:pPr>
      <w:ind w:left="1800"/>
    </w:pPr>
  </w:style>
  <w:style w:type="paragraph" w:styleId="ListNumber3">
    <w:name w:val="List Number 3"/>
    <w:basedOn w:val="ListNumber"/>
    <w:semiHidden/>
    <w:rsid w:val="001147CC"/>
    <w:pPr>
      <w:ind w:left="1440"/>
    </w:pPr>
  </w:style>
  <w:style w:type="paragraph" w:styleId="ListNumber2">
    <w:name w:val="List Number 2"/>
    <w:basedOn w:val="ListNumber"/>
    <w:semiHidden/>
    <w:rsid w:val="001147CC"/>
    <w:pPr>
      <w:ind w:left="1080"/>
    </w:pPr>
  </w:style>
  <w:style w:type="paragraph" w:styleId="ListBullet5">
    <w:name w:val="List Bullet 5"/>
    <w:basedOn w:val="ListBullet"/>
    <w:semiHidden/>
    <w:rsid w:val="001147CC"/>
    <w:pPr>
      <w:ind w:left="2160"/>
    </w:pPr>
  </w:style>
  <w:style w:type="paragraph" w:styleId="ListBullet4">
    <w:name w:val="List Bullet 4"/>
    <w:basedOn w:val="ListBullet"/>
    <w:semiHidden/>
    <w:rsid w:val="001147CC"/>
    <w:pPr>
      <w:ind w:left="1800"/>
    </w:pPr>
  </w:style>
  <w:style w:type="paragraph" w:styleId="ListBullet3">
    <w:name w:val="List Bullet 3"/>
    <w:basedOn w:val="ListBullet"/>
    <w:semiHidden/>
    <w:rsid w:val="001147CC"/>
    <w:pPr>
      <w:ind w:left="1440"/>
    </w:pPr>
  </w:style>
  <w:style w:type="paragraph" w:styleId="ListBullet2">
    <w:name w:val="List Bullet 2"/>
    <w:basedOn w:val="ListBullet"/>
    <w:semiHidden/>
    <w:rsid w:val="001147CC"/>
    <w:pPr>
      <w:ind w:left="1080"/>
    </w:pPr>
  </w:style>
  <w:style w:type="paragraph" w:styleId="List5">
    <w:name w:val="List 5"/>
    <w:basedOn w:val="List"/>
    <w:semiHidden/>
    <w:rsid w:val="001147CC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1147CC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1147CC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1147CC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1147CC"/>
    <w:pPr>
      <w:ind w:left="360"/>
    </w:pPr>
  </w:style>
  <w:style w:type="character" w:styleId="EndnoteReference">
    <w:name w:val="endnote reference"/>
    <w:semiHidden/>
    <w:rsid w:val="001147CC"/>
    <w:rPr>
      <w:vertAlign w:val="superscript"/>
    </w:rPr>
  </w:style>
  <w:style w:type="paragraph" w:styleId="EndnoteText">
    <w:name w:val="endnote text"/>
    <w:basedOn w:val="Basenotaderodap"/>
    <w:semiHidden/>
    <w:rsid w:val="001147CC"/>
    <w:pPr>
      <w:spacing w:after="120"/>
    </w:pPr>
  </w:style>
  <w:style w:type="character" w:styleId="Emphasis">
    <w:name w:val="Emphasis"/>
    <w:qFormat/>
    <w:rsid w:val="001147CC"/>
    <w:rPr>
      <w:i/>
    </w:rPr>
  </w:style>
  <w:style w:type="character" w:styleId="CommentReference">
    <w:name w:val="annotation reference"/>
    <w:semiHidden/>
    <w:rsid w:val="001147CC"/>
    <w:rPr>
      <w:sz w:val="16"/>
    </w:rPr>
  </w:style>
  <w:style w:type="paragraph" w:styleId="Subtitle">
    <w:name w:val="Subtitle"/>
    <w:basedOn w:val="Title"/>
    <w:next w:val="BodyText"/>
    <w:qFormat/>
    <w:rsid w:val="001147CC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1147CC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1147CC"/>
    <w:pPr>
      <w:ind w:left="1080"/>
    </w:pPr>
  </w:style>
  <w:style w:type="paragraph" w:styleId="ListContinue3">
    <w:name w:val="List Continue 3"/>
    <w:basedOn w:val="ListContinue"/>
    <w:semiHidden/>
    <w:rsid w:val="001147CC"/>
    <w:pPr>
      <w:ind w:left="1440"/>
    </w:pPr>
  </w:style>
  <w:style w:type="paragraph" w:styleId="ListContinue4">
    <w:name w:val="List Continue 4"/>
    <w:basedOn w:val="ListContinue"/>
    <w:semiHidden/>
    <w:rsid w:val="001147CC"/>
    <w:pPr>
      <w:ind w:left="1800"/>
    </w:pPr>
  </w:style>
  <w:style w:type="paragraph" w:styleId="ListContinue5">
    <w:name w:val="List Continue 5"/>
    <w:basedOn w:val="ListContinue"/>
    <w:semiHidden/>
    <w:rsid w:val="001147CC"/>
    <w:pPr>
      <w:ind w:left="2160"/>
    </w:pPr>
  </w:style>
  <w:style w:type="paragraph" w:styleId="BodyTextIndent2">
    <w:name w:val="Body Text Indent 2"/>
    <w:basedOn w:val="Normal"/>
    <w:semiHidden/>
    <w:rsid w:val="001147CC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1147CC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745301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407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34388</TotalTime>
  <Pages>1</Pages>
  <Words>108</Words>
  <Characters>621</Characters>
  <Application>Microsoft Office Word</Application>
  <DocSecurity>0</DocSecurity>
  <Lines>5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4607</cp:revision>
  <cp:lastPrinted>2022-08-31T15:28:00Z</cp:lastPrinted>
  <dcterms:created xsi:type="dcterms:W3CDTF">2016-03-08T22:17:00Z</dcterms:created>
  <dcterms:modified xsi:type="dcterms:W3CDTF">2023-04-06T18:48:00Z</dcterms:modified>
</cp:coreProperties>
</file>