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B5638" w:rsidRPr="008B5638">
        <w:rPr>
          <w:sz w:val="22"/>
        </w:rPr>
        <w:t>Isadora Chaves Meireles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B5638">
        <w:rPr>
          <w:sz w:val="22"/>
        </w:rPr>
        <w:t>19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B5638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B5638">
        <w:rPr>
          <w:sz w:val="22"/>
        </w:rPr>
        <w:t xml:space="preserve">6 </w:t>
      </w:r>
      <w:bookmarkStart w:id="0" w:name="_GoBack"/>
      <w:bookmarkEnd w:id="0"/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5638">
        <w:rPr>
          <w:noProof/>
          <w:sz w:val="24"/>
        </w:rPr>
        <w:t>6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08E" w:rsidRDefault="00DA208E">
      <w:r>
        <w:separator/>
      </w:r>
    </w:p>
  </w:endnote>
  <w:endnote w:type="continuationSeparator" w:id="0">
    <w:p w:rsidR="00DA208E" w:rsidRDefault="00DA2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208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08E" w:rsidRDefault="00DA208E">
      <w:r>
        <w:separator/>
      </w:r>
    </w:p>
  </w:footnote>
  <w:footnote w:type="continuationSeparator" w:id="0">
    <w:p w:rsidR="00DA208E" w:rsidRDefault="00DA20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54630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4706</cp:revision>
  <cp:lastPrinted>2022-03-24T14:28:00Z</cp:lastPrinted>
  <dcterms:created xsi:type="dcterms:W3CDTF">2016-03-08T22:06:00Z</dcterms:created>
  <dcterms:modified xsi:type="dcterms:W3CDTF">2023-04-06T18:46:00Z</dcterms:modified>
</cp:coreProperties>
</file>