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37A36" w:rsidRPr="00D37A36">
        <w:rPr>
          <w:sz w:val="22"/>
        </w:rPr>
        <w:t>Marluce Franca Santana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37A36">
        <w:rPr>
          <w:sz w:val="22"/>
        </w:rPr>
        <w:t>60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37A36">
        <w:rPr>
          <w:sz w:val="22"/>
        </w:rPr>
        <w:t>Check up/Desequilibrio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13CDF">
        <w:rPr>
          <w:sz w:val="22"/>
        </w:rPr>
        <w:t>4 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3CDF">
        <w:rPr>
          <w:noProof/>
          <w:sz w:val="24"/>
        </w:rPr>
        <w:t>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25B" w:rsidRDefault="0041425B">
      <w:r>
        <w:separator/>
      </w:r>
    </w:p>
  </w:endnote>
  <w:endnote w:type="continuationSeparator" w:id="0">
    <w:p w:rsidR="0041425B" w:rsidRDefault="00414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42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25B" w:rsidRDefault="0041425B">
      <w:r>
        <w:separator/>
      </w:r>
    </w:p>
  </w:footnote>
  <w:footnote w:type="continuationSeparator" w:id="0">
    <w:p w:rsidR="0041425B" w:rsidRDefault="004142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54630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4705</cp:revision>
  <cp:lastPrinted>2022-03-24T14:28:00Z</cp:lastPrinted>
  <dcterms:created xsi:type="dcterms:W3CDTF">2016-03-08T22:06:00Z</dcterms:created>
  <dcterms:modified xsi:type="dcterms:W3CDTF">2023-04-04T22:13:00Z</dcterms:modified>
</cp:coreProperties>
</file>