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31F7C" w:rsidRPr="00731F7C">
        <w:rPr>
          <w:sz w:val="22"/>
        </w:rPr>
        <w:t>Marcia Silva de Abreu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31F7C">
        <w:rPr>
          <w:sz w:val="22"/>
        </w:rPr>
        <w:t>45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31F7C">
        <w:rPr>
          <w:sz w:val="22"/>
        </w:rPr>
        <w:t>Epilepsia/Controle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13CDF">
        <w:rPr>
          <w:sz w:val="22"/>
        </w:rPr>
        <w:t>4 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31F7C">
        <w:rPr>
          <w:sz w:val="22"/>
        </w:rPr>
        <w:t>Keppra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13CDF">
        <w:rPr>
          <w:noProof/>
          <w:sz w:val="24"/>
        </w:rPr>
        <w:t>4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665" w:rsidRDefault="008F1665">
      <w:r>
        <w:separator/>
      </w:r>
    </w:p>
  </w:endnote>
  <w:endnote w:type="continuationSeparator" w:id="0">
    <w:p w:rsidR="008F1665" w:rsidRDefault="008F1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F166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665" w:rsidRDefault="008F1665">
      <w:r>
        <w:separator/>
      </w:r>
    </w:p>
  </w:footnote>
  <w:footnote w:type="continuationSeparator" w:id="0">
    <w:p w:rsidR="008F1665" w:rsidRDefault="008F16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665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54614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4704</cp:revision>
  <cp:lastPrinted>2022-03-24T14:28:00Z</cp:lastPrinted>
  <dcterms:created xsi:type="dcterms:W3CDTF">2016-03-08T22:06:00Z</dcterms:created>
  <dcterms:modified xsi:type="dcterms:W3CDTF">2023-04-04T21:57:00Z</dcterms:modified>
</cp:coreProperties>
</file>