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13CDF" w:rsidRPr="00313CDF">
        <w:rPr>
          <w:sz w:val="22"/>
        </w:rPr>
        <w:t>Fabiana Barbosa Borges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13CDF">
        <w:rPr>
          <w:sz w:val="22"/>
        </w:rPr>
        <w:t>39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13CDF">
        <w:rPr>
          <w:sz w:val="22"/>
        </w:rPr>
        <w:t>Deficit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13CDF">
        <w:rPr>
          <w:sz w:val="22"/>
        </w:rPr>
        <w:t>4 abr.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3CDF">
        <w:rPr>
          <w:noProof/>
          <w:sz w:val="24"/>
        </w:rPr>
        <w:t>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1CB" w:rsidRDefault="00D221CB">
      <w:r>
        <w:separator/>
      </w:r>
    </w:p>
  </w:endnote>
  <w:endnote w:type="continuationSeparator" w:id="0">
    <w:p w:rsidR="00D221CB" w:rsidRDefault="00D22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221C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1CB" w:rsidRDefault="00D221CB">
      <w:r>
        <w:separator/>
      </w:r>
    </w:p>
  </w:footnote>
  <w:footnote w:type="continuationSeparator" w:id="0">
    <w:p w:rsidR="00D221CB" w:rsidRDefault="00D221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1CB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54346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4702</cp:revision>
  <cp:lastPrinted>2022-03-24T14:28:00Z</cp:lastPrinted>
  <dcterms:created xsi:type="dcterms:W3CDTF">2016-03-08T22:06:00Z</dcterms:created>
  <dcterms:modified xsi:type="dcterms:W3CDTF">2023-04-04T15:43:00Z</dcterms:modified>
</cp:coreProperties>
</file>