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00C85" w:rsidRPr="00400C85">
        <w:rPr>
          <w:sz w:val="22"/>
        </w:rPr>
        <w:t>Nathalia Alves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00C85">
        <w:rPr>
          <w:sz w:val="22"/>
        </w:rPr>
        <w:t>28</w:t>
      </w:r>
      <w:bookmarkStart w:id="0" w:name="_GoBack"/>
      <w:bookmarkEnd w:id="0"/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F43EF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22676">
        <w:rPr>
          <w:sz w:val="22"/>
        </w:rPr>
        <w:t>3</w:t>
      </w:r>
      <w:r w:rsidR="008F791C">
        <w:rPr>
          <w:sz w:val="22"/>
        </w:rPr>
        <w:t>1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8741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F43EF">
        <w:rPr>
          <w:noProof/>
          <w:sz w:val="24"/>
        </w:rPr>
        <w:t>31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DB3" w:rsidRDefault="00324DB3">
      <w:r>
        <w:separator/>
      </w:r>
    </w:p>
  </w:endnote>
  <w:endnote w:type="continuationSeparator" w:id="0">
    <w:p w:rsidR="00324DB3" w:rsidRDefault="00324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4D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DB3" w:rsidRDefault="00324DB3">
      <w:r>
        <w:separator/>
      </w:r>
    </w:p>
  </w:footnote>
  <w:footnote w:type="continuationSeparator" w:id="0">
    <w:p w:rsidR="00324DB3" w:rsidRDefault="00324D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54345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4701</cp:revision>
  <cp:lastPrinted>2022-03-24T14:28:00Z</cp:lastPrinted>
  <dcterms:created xsi:type="dcterms:W3CDTF">2016-03-08T22:06:00Z</dcterms:created>
  <dcterms:modified xsi:type="dcterms:W3CDTF">2023-03-31T22:01:00Z</dcterms:modified>
</cp:coreProperties>
</file>