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F43EF" w:rsidRPr="003F43EF">
        <w:rPr>
          <w:sz w:val="22"/>
        </w:rPr>
        <w:t>Rayssa de Araujo Lucena Heusi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B4FBE">
        <w:rPr>
          <w:sz w:val="22"/>
        </w:rPr>
        <w:t>3</w:t>
      </w:r>
      <w:r w:rsidR="003F43EF">
        <w:rPr>
          <w:sz w:val="22"/>
        </w:rPr>
        <w:t>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F43EF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22676">
        <w:rPr>
          <w:sz w:val="22"/>
        </w:rPr>
        <w:t>3</w:t>
      </w:r>
      <w:r w:rsidR="008F791C">
        <w:rPr>
          <w:sz w:val="22"/>
        </w:rPr>
        <w:t>1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F43EF">
        <w:rPr>
          <w:noProof/>
          <w:sz w:val="24"/>
        </w:rPr>
        <w:t>31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B47" w:rsidRDefault="00E71B47">
      <w:r>
        <w:separator/>
      </w:r>
    </w:p>
  </w:endnote>
  <w:endnote w:type="continuationSeparator" w:id="0">
    <w:p w:rsidR="00E71B47" w:rsidRDefault="00E71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71B4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B47" w:rsidRDefault="00E71B47">
      <w:r>
        <w:separator/>
      </w:r>
    </w:p>
  </w:footnote>
  <w:footnote w:type="continuationSeparator" w:id="0">
    <w:p w:rsidR="00E71B47" w:rsidRDefault="00E71B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47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54345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4699</cp:revision>
  <cp:lastPrinted>2022-03-24T14:28:00Z</cp:lastPrinted>
  <dcterms:created xsi:type="dcterms:W3CDTF">2016-03-08T22:06:00Z</dcterms:created>
  <dcterms:modified xsi:type="dcterms:W3CDTF">2023-03-31T21:50:00Z</dcterms:modified>
</cp:coreProperties>
</file>