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F791C" w:rsidRPr="008F791C">
        <w:rPr>
          <w:sz w:val="22"/>
        </w:rPr>
        <w:t>Tassio Henrique Costa Bastos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F791C">
        <w:rPr>
          <w:sz w:val="22"/>
        </w:rPr>
        <w:t>32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F791C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22676">
        <w:rPr>
          <w:sz w:val="22"/>
        </w:rPr>
        <w:t>3</w:t>
      </w:r>
      <w:r w:rsidR="008F791C">
        <w:rPr>
          <w:sz w:val="22"/>
        </w:rPr>
        <w:t>1</w:t>
      </w:r>
      <w:bookmarkStart w:id="0" w:name="_GoBack"/>
      <w:bookmarkEnd w:id="0"/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8741C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22676">
        <w:t>11.6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22676">
        <w:t>32.9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F791C">
        <w:rPr>
          <w:noProof/>
          <w:sz w:val="24"/>
        </w:rPr>
        <w:t>31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E43" w:rsidRDefault="00E13E43">
      <w:r>
        <w:separator/>
      </w:r>
    </w:p>
  </w:endnote>
  <w:endnote w:type="continuationSeparator" w:id="0">
    <w:p w:rsidR="00E13E43" w:rsidRDefault="00E13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13E4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E43" w:rsidRDefault="00E13E43">
      <w:r>
        <w:separator/>
      </w:r>
    </w:p>
  </w:footnote>
  <w:footnote w:type="continuationSeparator" w:id="0">
    <w:p w:rsidR="00E13E43" w:rsidRDefault="00E13E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E43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54071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4697</cp:revision>
  <cp:lastPrinted>2022-03-24T14:28:00Z</cp:lastPrinted>
  <dcterms:created xsi:type="dcterms:W3CDTF">2016-03-08T22:06:00Z</dcterms:created>
  <dcterms:modified xsi:type="dcterms:W3CDTF">2023-03-31T12:53:00Z</dcterms:modified>
</cp:coreProperties>
</file>