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22676" w:rsidRPr="00A22676">
        <w:rPr>
          <w:sz w:val="22"/>
        </w:rPr>
        <w:t>Maria Regina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22676">
        <w:rPr>
          <w:sz w:val="22"/>
        </w:rPr>
        <w:t>41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22676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22676">
        <w:rPr>
          <w:sz w:val="22"/>
        </w:rPr>
        <w:t>30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22676">
        <w:rPr>
          <w:sz w:val="22"/>
        </w:rPr>
        <w:t>Topiramato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22676">
        <w:t>11.6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22676">
        <w:t>32.9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2676">
        <w:rPr>
          <w:noProof/>
          <w:sz w:val="24"/>
        </w:rPr>
        <w:t>30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0C5" w:rsidRDefault="009D50C5">
      <w:r>
        <w:separator/>
      </w:r>
    </w:p>
  </w:endnote>
  <w:endnote w:type="continuationSeparator" w:id="0">
    <w:p w:rsidR="009D50C5" w:rsidRDefault="009D5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D50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0C5" w:rsidRDefault="009D50C5">
      <w:r>
        <w:separator/>
      </w:r>
    </w:p>
  </w:footnote>
  <w:footnote w:type="continuationSeparator" w:id="0">
    <w:p w:rsidR="009D50C5" w:rsidRDefault="009D50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0C5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54069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4695</cp:revision>
  <cp:lastPrinted>2022-03-24T14:28:00Z</cp:lastPrinted>
  <dcterms:created xsi:type="dcterms:W3CDTF">2016-03-08T22:06:00Z</dcterms:created>
  <dcterms:modified xsi:type="dcterms:W3CDTF">2023-03-30T20:11:00Z</dcterms:modified>
</cp:coreProperties>
</file>