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27351" w:rsidRPr="00F27351">
        <w:rPr>
          <w:sz w:val="22"/>
        </w:rPr>
        <w:t>Maria Custodia Woney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27351">
        <w:rPr>
          <w:sz w:val="22"/>
        </w:rPr>
        <w:t xml:space="preserve">57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27351">
        <w:rPr>
          <w:sz w:val="22"/>
        </w:rPr>
        <w:t>Ansiedade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13224">
        <w:rPr>
          <w:sz w:val="22"/>
        </w:rPr>
        <w:t>2</w:t>
      </w:r>
      <w:r w:rsidR="003262FA">
        <w:rPr>
          <w:sz w:val="22"/>
        </w:rPr>
        <w:t>9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27351">
        <w:rPr>
          <w:sz w:val="22"/>
        </w:rPr>
        <w:t>Rivotril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262FA">
        <w:rPr>
          <w:noProof/>
          <w:sz w:val="24"/>
        </w:rPr>
        <w:t>29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56A" w:rsidRDefault="0097456A">
      <w:r>
        <w:separator/>
      </w:r>
    </w:p>
  </w:endnote>
  <w:endnote w:type="continuationSeparator" w:id="0">
    <w:p w:rsidR="0097456A" w:rsidRDefault="00974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7456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56A" w:rsidRDefault="0097456A">
      <w:r>
        <w:separator/>
      </w:r>
    </w:p>
  </w:footnote>
  <w:footnote w:type="continuationSeparator" w:id="0">
    <w:p w:rsidR="0097456A" w:rsidRDefault="009745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56A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54066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4692</cp:revision>
  <cp:lastPrinted>2022-03-24T14:28:00Z</cp:lastPrinted>
  <dcterms:created xsi:type="dcterms:W3CDTF">2016-03-08T22:06:00Z</dcterms:created>
  <dcterms:modified xsi:type="dcterms:W3CDTF">2023-03-29T20:19:00Z</dcterms:modified>
</cp:coreProperties>
</file>