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63696" w:rsidRPr="00763696">
        <w:rPr>
          <w:sz w:val="22"/>
        </w:rPr>
        <w:t>Felipe Raposo dos Espirito Santo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63696">
        <w:rPr>
          <w:sz w:val="22"/>
        </w:rPr>
        <w:t>18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63696">
        <w:rPr>
          <w:sz w:val="22"/>
        </w:rPr>
        <w:t>Depressao</w:t>
      </w:r>
      <w:r w:rsidR="003262FA">
        <w:rPr>
          <w:sz w:val="22"/>
        </w:rPr>
        <w:t>.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813224">
        <w:rPr>
          <w:sz w:val="22"/>
        </w:rPr>
        <w:t>2</w:t>
      </w:r>
      <w:r w:rsidR="003262FA">
        <w:rPr>
          <w:sz w:val="22"/>
        </w:rPr>
        <w:t>9</w:t>
      </w:r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63696">
        <w:rPr>
          <w:sz w:val="22"/>
        </w:rPr>
        <w:t>Paroxetina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31209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31209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262FA">
        <w:rPr>
          <w:noProof/>
          <w:sz w:val="24"/>
        </w:rPr>
        <w:t>29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78F" w:rsidRDefault="00D1278F">
      <w:r>
        <w:separator/>
      </w:r>
    </w:p>
  </w:endnote>
  <w:endnote w:type="continuationSeparator" w:id="0">
    <w:p w:rsidR="00D1278F" w:rsidRDefault="00D12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1278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78F" w:rsidRDefault="00D1278F">
      <w:r>
        <w:separator/>
      </w:r>
    </w:p>
  </w:footnote>
  <w:footnote w:type="continuationSeparator" w:id="0">
    <w:p w:rsidR="00D1278F" w:rsidRDefault="00D127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278F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54065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4691</cp:revision>
  <cp:lastPrinted>2022-03-24T14:28:00Z</cp:lastPrinted>
  <dcterms:created xsi:type="dcterms:W3CDTF">2016-03-08T22:06:00Z</dcterms:created>
  <dcterms:modified xsi:type="dcterms:W3CDTF">2023-03-29T19:51:00Z</dcterms:modified>
</cp:coreProperties>
</file>