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83189" w:rsidRPr="00283189">
        <w:rPr>
          <w:sz w:val="22"/>
        </w:rPr>
        <w:t>Joao Pedro Costa Dias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83189">
        <w:rPr>
          <w:sz w:val="22"/>
        </w:rPr>
        <w:t>21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83189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13224">
        <w:rPr>
          <w:sz w:val="22"/>
        </w:rPr>
        <w:t>27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83189">
        <w:rPr>
          <w:noProof/>
          <w:sz w:val="24"/>
        </w:rPr>
        <w:t>27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C8B" w:rsidRDefault="002E7C8B">
      <w:r>
        <w:separator/>
      </w:r>
    </w:p>
  </w:endnote>
  <w:endnote w:type="continuationSeparator" w:id="0">
    <w:p w:rsidR="002E7C8B" w:rsidRDefault="002E7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E7C8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C8B" w:rsidRDefault="002E7C8B">
      <w:r>
        <w:separator/>
      </w:r>
    </w:p>
  </w:footnote>
  <w:footnote w:type="continuationSeparator" w:id="0">
    <w:p w:rsidR="002E7C8B" w:rsidRDefault="002E7C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E7C8B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53901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4688</cp:revision>
  <cp:lastPrinted>2022-03-24T14:28:00Z</cp:lastPrinted>
  <dcterms:created xsi:type="dcterms:W3CDTF">2016-03-08T22:06:00Z</dcterms:created>
  <dcterms:modified xsi:type="dcterms:W3CDTF">2023-03-27T19:42:00Z</dcterms:modified>
</cp:coreProperties>
</file>