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F7C5C" w:rsidRPr="000F7C5C" w:rsidRDefault="000F7C5C" w:rsidP="000F7C5C">
      <w:pPr>
        <w:rPr>
          <w:sz w:val="32"/>
        </w:rPr>
      </w:pPr>
      <w:r w:rsidRPr="000F7C5C">
        <w:rPr>
          <w:sz w:val="32"/>
        </w:rPr>
        <w:t>PACIENTE: Vanessa Medeiros Sarti Fernandes</w:t>
      </w:r>
    </w:p>
    <w:p w:rsidR="000F7C5C" w:rsidRPr="000F7C5C" w:rsidRDefault="000F7C5C" w:rsidP="000F7C5C">
      <w:pPr>
        <w:rPr>
          <w:sz w:val="32"/>
        </w:rPr>
      </w:pPr>
      <w:r w:rsidRPr="000F7C5C">
        <w:rPr>
          <w:sz w:val="32"/>
        </w:rPr>
        <w:t xml:space="preserve">IDADE:26 anos SEXO: F                </w:t>
      </w:r>
    </w:p>
    <w:p w:rsidR="00A33871" w:rsidRDefault="000F7C5C" w:rsidP="000F7C5C">
      <w:pPr>
        <w:rPr>
          <w:sz w:val="32"/>
        </w:rPr>
      </w:pPr>
      <w:r w:rsidRPr="000F7C5C">
        <w:rPr>
          <w:sz w:val="32"/>
        </w:rPr>
        <w:t>DATA DO EXAME:24 mar.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7A2A" w:rsidRDefault="00F57A2A">
      <w:r>
        <w:separator/>
      </w:r>
    </w:p>
  </w:endnote>
  <w:endnote w:type="continuationSeparator" w:id="0">
    <w:p w:rsidR="00F57A2A" w:rsidRDefault="00F57A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7A2A" w:rsidRDefault="00F57A2A">
      <w:r>
        <w:separator/>
      </w:r>
    </w:p>
  </w:footnote>
  <w:footnote w:type="continuationSeparator" w:id="0">
    <w:p w:rsidR="00F57A2A" w:rsidRDefault="00F57A2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34270</TotalTime>
  <Pages>1</Pages>
  <Words>110</Words>
  <Characters>629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4585</cp:revision>
  <cp:lastPrinted>2022-08-31T15:28:00Z</cp:lastPrinted>
  <dcterms:created xsi:type="dcterms:W3CDTF">2016-03-08T22:17:00Z</dcterms:created>
  <dcterms:modified xsi:type="dcterms:W3CDTF">2023-03-24T23:41:00Z</dcterms:modified>
</cp:coreProperties>
</file>