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37107" w:rsidRPr="00237107">
        <w:rPr>
          <w:sz w:val="22"/>
        </w:rPr>
        <w:t>Teresa Rachel Batista Lobo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37107">
        <w:rPr>
          <w:sz w:val="22"/>
        </w:rPr>
        <w:t>55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37107">
        <w:rPr>
          <w:sz w:val="22"/>
        </w:rPr>
        <w:t>Cefaleia</w:t>
      </w:r>
      <w:r w:rsidR="00252D78">
        <w:rPr>
          <w:sz w:val="22"/>
        </w:rPr>
        <w:t xml:space="preserve"> pos-traumatica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8D79E4">
        <w:rPr>
          <w:sz w:val="22"/>
        </w:rPr>
        <w:t>4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9E4">
        <w:rPr>
          <w:noProof/>
          <w:sz w:val="24"/>
        </w:rPr>
        <w:t>24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802" w:rsidRDefault="00870802">
      <w:r>
        <w:separator/>
      </w:r>
    </w:p>
  </w:endnote>
  <w:endnote w:type="continuationSeparator" w:id="0">
    <w:p w:rsidR="00870802" w:rsidRDefault="00870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080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802" w:rsidRDefault="00870802">
      <w:r>
        <w:separator/>
      </w:r>
    </w:p>
  </w:footnote>
  <w:footnote w:type="continuationSeparator" w:id="0">
    <w:p w:rsidR="00870802" w:rsidRDefault="008708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0802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53694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4682</cp:revision>
  <cp:lastPrinted>2022-03-24T14:28:00Z</cp:lastPrinted>
  <dcterms:created xsi:type="dcterms:W3CDTF">2016-03-08T22:06:00Z</dcterms:created>
  <dcterms:modified xsi:type="dcterms:W3CDTF">2023-03-24T17:02:00Z</dcterms:modified>
</cp:coreProperties>
</file>