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D29" w:rsidRDefault="00550BAA" w:rsidP="00E56D29">
      <w:pPr>
        <w:rPr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E56D29">
        <w:rPr>
          <w:b/>
          <w:sz w:val="32"/>
        </w:rPr>
        <w:t>ELETRONEUROMIOGRAFIA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C82D80" w:rsidRPr="00C82D80" w:rsidRDefault="00C82D80" w:rsidP="00C82D80">
      <w:pPr>
        <w:rPr>
          <w:sz w:val="32"/>
          <w:szCs w:val="32"/>
        </w:rPr>
      </w:pPr>
      <w:r w:rsidRPr="00C82D80">
        <w:rPr>
          <w:sz w:val="32"/>
          <w:szCs w:val="32"/>
        </w:rPr>
        <w:t>PACIENTE:</w:t>
      </w:r>
      <w:r w:rsidR="007E2C95">
        <w:rPr>
          <w:sz w:val="32"/>
          <w:szCs w:val="32"/>
        </w:rPr>
        <w:t>Wrivelton da Rocha</w:t>
      </w:r>
      <w:r w:rsidRPr="00C82D80">
        <w:rPr>
          <w:sz w:val="32"/>
          <w:szCs w:val="32"/>
        </w:rPr>
        <w:t xml:space="preserve">     ID:2</w:t>
      </w:r>
      <w:r w:rsidR="007E2C95">
        <w:rPr>
          <w:sz w:val="32"/>
          <w:szCs w:val="32"/>
        </w:rPr>
        <w:t>7809</w:t>
      </w:r>
    </w:p>
    <w:p w:rsidR="00C82D80" w:rsidRPr="00C82D80" w:rsidRDefault="00C82D80" w:rsidP="00C82D80">
      <w:pPr>
        <w:rPr>
          <w:sz w:val="32"/>
          <w:szCs w:val="32"/>
        </w:rPr>
      </w:pPr>
      <w:r w:rsidRPr="00C82D80">
        <w:rPr>
          <w:sz w:val="32"/>
          <w:szCs w:val="32"/>
        </w:rPr>
        <w:t>IDADE:</w:t>
      </w:r>
      <w:r w:rsidR="007E2C95">
        <w:rPr>
          <w:sz w:val="32"/>
          <w:szCs w:val="32"/>
        </w:rPr>
        <w:t>6</w:t>
      </w:r>
      <w:r w:rsidRPr="00C82D80">
        <w:rPr>
          <w:sz w:val="32"/>
          <w:szCs w:val="32"/>
        </w:rPr>
        <w:t>4 anos SEXO: M</w:t>
      </w:r>
    </w:p>
    <w:p w:rsidR="00C82D80" w:rsidRPr="00C82D80" w:rsidRDefault="00C82D80" w:rsidP="00C82D80">
      <w:pPr>
        <w:rPr>
          <w:sz w:val="32"/>
          <w:szCs w:val="32"/>
        </w:rPr>
      </w:pPr>
      <w:r w:rsidRPr="00C82D80">
        <w:rPr>
          <w:sz w:val="32"/>
          <w:szCs w:val="32"/>
        </w:rPr>
        <w:t xml:space="preserve">DATA DO EXAME: </w:t>
      </w:r>
      <w:r w:rsidR="007E2C95">
        <w:rPr>
          <w:sz w:val="32"/>
          <w:szCs w:val="32"/>
        </w:rPr>
        <w:t>24</w:t>
      </w:r>
      <w:bookmarkStart w:id="0" w:name="_GoBack"/>
      <w:bookmarkEnd w:id="0"/>
      <w:r w:rsidRPr="00C82D80">
        <w:rPr>
          <w:sz w:val="32"/>
          <w:szCs w:val="32"/>
        </w:rPr>
        <w:t xml:space="preserve"> mar. 23</w:t>
      </w:r>
    </w:p>
    <w:p w:rsidR="00E56D29" w:rsidRDefault="00C82D80" w:rsidP="00C82D80">
      <w:pPr>
        <w:rPr>
          <w:sz w:val="32"/>
        </w:rPr>
      </w:pPr>
      <w:r w:rsidRPr="00C82D80">
        <w:rPr>
          <w:sz w:val="32"/>
          <w:szCs w:val="32"/>
        </w:rPr>
        <w:t>SEGMENTO ESTUDADO:Membros superiores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  <w:r>
        <w:rPr>
          <w:sz w:val="32"/>
        </w:rPr>
        <w:t>RELATÓRIO:</w:t>
      </w:r>
    </w:p>
    <w:p w:rsidR="00B6466C" w:rsidRDefault="00B6466C" w:rsidP="00E56D29">
      <w:pPr>
        <w:rPr>
          <w:sz w:val="32"/>
        </w:rPr>
      </w:pP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velocidades de condução nervosa sensitiva dos nervos mediano direito e esquerdo</w:t>
      </w:r>
      <w:r w:rsidR="00B6466C" w:rsidRPr="00B6466C">
        <w:rPr>
          <w:sz w:val="28"/>
          <w:szCs w:val="28"/>
        </w:rPr>
        <w:t xml:space="preserve"> ,bem como suas amplitudes,</w:t>
      </w:r>
      <w:r w:rsidR="00833C4A">
        <w:rPr>
          <w:sz w:val="28"/>
          <w:szCs w:val="28"/>
        </w:rPr>
        <w:t xml:space="preserve"> estão diminuídas</w:t>
      </w:r>
      <w:r w:rsidR="00B6466C" w:rsidRPr="00B6466C">
        <w:rPr>
          <w:sz w:val="28"/>
          <w:szCs w:val="28"/>
        </w:rPr>
        <w:t>,</w:t>
      </w:r>
      <w:r w:rsidRPr="00B6466C">
        <w:rPr>
          <w:sz w:val="28"/>
          <w:szCs w:val="28"/>
        </w:rPr>
        <w:t xml:space="preserve"> estando normais nos demais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velocidades de condução nervosa motora estão normais nos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amplitudes dos potenciais de ação composto motor estão normais nos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 xml:space="preserve">A onda F, obtido nos nervos ulnar D e E, está normal. </w:t>
      </w:r>
    </w:p>
    <w:p w:rsidR="00E56D29" w:rsidRDefault="00E56D29" w:rsidP="00E56D29">
      <w:pPr>
        <w:jc w:val="both"/>
        <w:rPr>
          <w:sz w:val="32"/>
        </w:rPr>
      </w:pPr>
      <w:r w:rsidRPr="00B6466C">
        <w:rPr>
          <w:sz w:val="28"/>
          <w:szCs w:val="28"/>
        </w:rPr>
        <w:t>Os eletromiogramas estão normais nos músculos examinados.</w:t>
      </w:r>
    </w:p>
    <w:p w:rsidR="00E56D29" w:rsidRDefault="00E56D29" w:rsidP="00E56D29">
      <w:pPr>
        <w:jc w:val="both"/>
        <w:rPr>
          <w:sz w:val="32"/>
        </w:rPr>
      </w:pPr>
    </w:p>
    <w:p w:rsidR="00E56D29" w:rsidRDefault="00E56D29" w:rsidP="00E56D29">
      <w:pPr>
        <w:jc w:val="both"/>
        <w:rPr>
          <w:sz w:val="32"/>
        </w:rPr>
      </w:pPr>
      <w:r>
        <w:rPr>
          <w:sz w:val="32"/>
        </w:rPr>
        <w:t>CONCLUSÃO:</w:t>
      </w:r>
    </w:p>
    <w:p w:rsidR="00B6466C" w:rsidRDefault="00B6466C" w:rsidP="00E56D29">
      <w:pPr>
        <w:jc w:val="both"/>
        <w:rPr>
          <w:sz w:val="32"/>
        </w:rPr>
      </w:pPr>
    </w:p>
    <w:p w:rsidR="00AE1366" w:rsidRDefault="00AE1366" w:rsidP="00E56D29">
      <w:pPr>
        <w:jc w:val="both"/>
        <w:rPr>
          <w:sz w:val="32"/>
        </w:rPr>
      </w:pPr>
    </w:p>
    <w:p w:rsidR="00A074EC" w:rsidRPr="00A074EC" w:rsidRDefault="00E56D29" w:rsidP="00004990">
      <w:pPr>
        <w:rPr>
          <w:sz w:val="28"/>
          <w:szCs w:val="28"/>
        </w:rPr>
      </w:pPr>
      <w:r w:rsidRPr="00A074EC">
        <w:rPr>
          <w:sz w:val="28"/>
          <w:szCs w:val="28"/>
        </w:rPr>
        <w:t>Quadro eletroneuromiográfico de processo neurológico periférico compatível</w:t>
      </w:r>
      <w:r w:rsidR="00A074EC" w:rsidRPr="00A074EC">
        <w:rPr>
          <w:sz w:val="28"/>
          <w:szCs w:val="28"/>
        </w:rPr>
        <w:t>:</w:t>
      </w:r>
    </w:p>
    <w:p w:rsidR="00E56D29" w:rsidRPr="00A074EC" w:rsidRDefault="00A074EC" w:rsidP="00004990">
      <w:pPr>
        <w:rPr>
          <w:sz w:val="28"/>
          <w:szCs w:val="28"/>
        </w:rPr>
      </w:pPr>
      <w:r w:rsidRPr="00A074EC">
        <w:rPr>
          <w:sz w:val="28"/>
          <w:szCs w:val="28"/>
        </w:rPr>
        <w:t>1)</w:t>
      </w:r>
      <w:r w:rsidR="00833C4A" w:rsidRPr="00A074EC">
        <w:rPr>
          <w:sz w:val="28"/>
          <w:szCs w:val="28"/>
        </w:rPr>
        <w:t xml:space="preserve"> </w:t>
      </w:r>
      <w:r w:rsidRPr="00A074EC">
        <w:rPr>
          <w:sz w:val="28"/>
          <w:szCs w:val="28"/>
        </w:rPr>
        <w:t>S</w:t>
      </w:r>
      <w:r w:rsidR="00E56D29" w:rsidRPr="00A074EC">
        <w:rPr>
          <w:sz w:val="28"/>
          <w:szCs w:val="28"/>
        </w:rPr>
        <w:t>índrome do túnel do carpo à</w:t>
      </w:r>
      <w:r w:rsidR="00677DBF" w:rsidRPr="00A074EC">
        <w:rPr>
          <w:sz w:val="28"/>
          <w:szCs w:val="28"/>
        </w:rPr>
        <w:t xml:space="preserve"> direita </w:t>
      </w:r>
      <w:r w:rsidR="00E56D29" w:rsidRPr="00A074EC">
        <w:rPr>
          <w:sz w:val="28"/>
          <w:szCs w:val="28"/>
        </w:rPr>
        <w:t>de grau leve</w:t>
      </w:r>
      <w:r w:rsidR="0066234B" w:rsidRPr="00A074EC">
        <w:rPr>
          <w:sz w:val="28"/>
          <w:szCs w:val="28"/>
        </w:rPr>
        <w:t>.</w:t>
      </w:r>
    </w:p>
    <w:p w:rsidR="00A074EC" w:rsidRPr="00B6466C" w:rsidRDefault="00A074EC" w:rsidP="00004990">
      <w:pPr>
        <w:rPr>
          <w:sz w:val="28"/>
          <w:szCs w:val="28"/>
        </w:rPr>
      </w:pPr>
      <w:r w:rsidRPr="00A074EC">
        <w:rPr>
          <w:sz w:val="28"/>
          <w:szCs w:val="28"/>
        </w:rPr>
        <w:t>2)</w:t>
      </w:r>
      <w:r w:rsidR="00C40EF9">
        <w:rPr>
          <w:sz w:val="28"/>
          <w:szCs w:val="28"/>
        </w:rPr>
        <w:t>Sindrome do tunel do carpo a esquerda de grau leve.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AE1366" w:rsidRDefault="00AE1366" w:rsidP="00E56D29">
      <w:pPr>
        <w:rPr>
          <w:sz w:val="32"/>
        </w:rPr>
      </w:pPr>
    </w:p>
    <w:p w:rsidR="00AE1366" w:rsidRDefault="00AE1366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E56D29" w:rsidRDefault="00AE1366" w:rsidP="00E56D29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E56D29">
        <w:rPr>
          <w:i/>
          <w:sz w:val="32"/>
        </w:rPr>
        <w:t xml:space="preserve">Dr. Cláudio Oppenheimer                 </w:t>
      </w:r>
    </w:p>
    <w:p w:rsidR="0052744F" w:rsidRPr="007557AC" w:rsidRDefault="00AE1366" w:rsidP="00E56D29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                                                           </w:t>
      </w:r>
      <w:r w:rsidR="00E56D29">
        <w:rPr>
          <w:i/>
          <w:sz w:val="32"/>
        </w:rPr>
        <w:t xml:space="preserve"> </w:t>
      </w:r>
      <w:r w:rsidR="007557AC" w:rsidRPr="007557AC">
        <w:rPr>
          <w:i/>
          <w:sz w:val="24"/>
          <w:szCs w:val="24"/>
        </w:rPr>
        <w:t xml:space="preserve">CRMSP:62357 </w:t>
      </w:r>
      <w:r w:rsidR="00E56D29" w:rsidRPr="007557AC">
        <w:rPr>
          <w:i/>
          <w:sz w:val="24"/>
          <w:szCs w:val="24"/>
        </w:rPr>
        <w:t>CRM</w:t>
      </w:r>
      <w:r w:rsidR="007557AC" w:rsidRPr="007557AC">
        <w:rPr>
          <w:i/>
          <w:sz w:val="24"/>
          <w:szCs w:val="24"/>
        </w:rPr>
        <w:t>DF</w:t>
      </w:r>
      <w:r w:rsidR="00E56D29" w:rsidRPr="007557AC">
        <w:rPr>
          <w:i/>
          <w:sz w:val="24"/>
          <w:szCs w:val="24"/>
        </w:rPr>
        <w:t>:11095</w:t>
      </w:r>
    </w:p>
    <w:sectPr w:rsidR="0052744F" w:rsidRPr="007557AC" w:rsidSect="003A173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0E78" w:rsidRDefault="00140E78">
      <w:r>
        <w:separator/>
      </w:r>
    </w:p>
  </w:endnote>
  <w:endnote w:type="continuationSeparator" w:id="0">
    <w:p w:rsidR="00140E78" w:rsidRDefault="00140E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7557AC" w:rsidRDefault="00140E7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7557AC" w:rsidRPr="007F4A8A">
        <w:rPr>
          <w:rStyle w:val="Hyperlink"/>
          <w:b/>
        </w:rPr>
        <w:t>www.neurofis.com.br</w:t>
      </w:r>
    </w:hyperlink>
    <w:r w:rsidR="007557AC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0E78" w:rsidRDefault="00140E78">
      <w:r>
        <w:separator/>
      </w:r>
    </w:p>
  </w:footnote>
  <w:footnote w:type="continuationSeparator" w:id="0">
    <w:p w:rsidR="00140E78" w:rsidRDefault="00140E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E56D29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E7E"/>
    <w:rsid w:val="00002FD9"/>
    <w:rsid w:val="00004990"/>
    <w:rsid w:val="000125B9"/>
    <w:rsid w:val="00014208"/>
    <w:rsid w:val="00021E74"/>
    <w:rsid w:val="000241C3"/>
    <w:rsid w:val="00030CC1"/>
    <w:rsid w:val="000314A6"/>
    <w:rsid w:val="000337B7"/>
    <w:rsid w:val="00034698"/>
    <w:rsid w:val="00034CCC"/>
    <w:rsid w:val="00041850"/>
    <w:rsid w:val="0004211A"/>
    <w:rsid w:val="00053CB4"/>
    <w:rsid w:val="00053F59"/>
    <w:rsid w:val="00056F60"/>
    <w:rsid w:val="00061892"/>
    <w:rsid w:val="00061E1F"/>
    <w:rsid w:val="00083B73"/>
    <w:rsid w:val="000843F2"/>
    <w:rsid w:val="00091493"/>
    <w:rsid w:val="0009440B"/>
    <w:rsid w:val="000A1F9A"/>
    <w:rsid w:val="000A2411"/>
    <w:rsid w:val="000A32D5"/>
    <w:rsid w:val="000A63C3"/>
    <w:rsid w:val="000A7791"/>
    <w:rsid w:val="000A7A85"/>
    <w:rsid w:val="000D4060"/>
    <w:rsid w:val="000D68AF"/>
    <w:rsid w:val="000E2283"/>
    <w:rsid w:val="000E49AA"/>
    <w:rsid w:val="000F52EE"/>
    <w:rsid w:val="000F5C2E"/>
    <w:rsid w:val="000F70B0"/>
    <w:rsid w:val="00100B12"/>
    <w:rsid w:val="00113B57"/>
    <w:rsid w:val="00116383"/>
    <w:rsid w:val="001209D1"/>
    <w:rsid w:val="00121D87"/>
    <w:rsid w:val="0012513F"/>
    <w:rsid w:val="00125BF4"/>
    <w:rsid w:val="00126639"/>
    <w:rsid w:val="001327A2"/>
    <w:rsid w:val="00135AFA"/>
    <w:rsid w:val="0014077F"/>
    <w:rsid w:val="001408B2"/>
    <w:rsid w:val="00140E78"/>
    <w:rsid w:val="00143035"/>
    <w:rsid w:val="001468DA"/>
    <w:rsid w:val="00147E3B"/>
    <w:rsid w:val="00152560"/>
    <w:rsid w:val="0016071C"/>
    <w:rsid w:val="00175844"/>
    <w:rsid w:val="001807F3"/>
    <w:rsid w:val="00195D9F"/>
    <w:rsid w:val="001A540E"/>
    <w:rsid w:val="001B3879"/>
    <w:rsid w:val="001B3DA6"/>
    <w:rsid w:val="001B7234"/>
    <w:rsid w:val="001C6D49"/>
    <w:rsid w:val="001D35C8"/>
    <w:rsid w:val="001D62DA"/>
    <w:rsid w:val="001E77EC"/>
    <w:rsid w:val="001F1033"/>
    <w:rsid w:val="00207BDF"/>
    <w:rsid w:val="00210C02"/>
    <w:rsid w:val="0021339F"/>
    <w:rsid w:val="00223841"/>
    <w:rsid w:val="00224661"/>
    <w:rsid w:val="002308DB"/>
    <w:rsid w:val="002373D6"/>
    <w:rsid w:val="00237EAE"/>
    <w:rsid w:val="00243B7E"/>
    <w:rsid w:val="00246F38"/>
    <w:rsid w:val="00252067"/>
    <w:rsid w:val="002560F1"/>
    <w:rsid w:val="002623EF"/>
    <w:rsid w:val="00263061"/>
    <w:rsid w:val="0026316B"/>
    <w:rsid w:val="0026328B"/>
    <w:rsid w:val="002645BB"/>
    <w:rsid w:val="0026799E"/>
    <w:rsid w:val="00273122"/>
    <w:rsid w:val="00274CC4"/>
    <w:rsid w:val="002769B0"/>
    <w:rsid w:val="00284941"/>
    <w:rsid w:val="00296B39"/>
    <w:rsid w:val="002A2096"/>
    <w:rsid w:val="002A3F00"/>
    <w:rsid w:val="002B0C10"/>
    <w:rsid w:val="002B3E4A"/>
    <w:rsid w:val="002B734A"/>
    <w:rsid w:val="002C2BA7"/>
    <w:rsid w:val="002C5467"/>
    <w:rsid w:val="002C69EC"/>
    <w:rsid w:val="002D2723"/>
    <w:rsid w:val="002D77A3"/>
    <w:rsid w:val="00305894"/>
    <w:rsid w:val="00306F49"/>
    <w:rsid w:val="00313193"/>
    <w:rsid w:val="00320298"/>
    <w:rsid w:val="003241DD"/>
    <w:rsid w:val="00325906"/>
    <w:rsid w:val="00333A89"/>
    <w:rsid w:val="00341EB4"/>
    <w:rsid w:val="0034270B"/>
    <w:rsid w:val="0034704C"/>
    <w:rsid w:val="00355ED6"/>
    <w:rsid w:val="00362814"/>
    <w:rsid w:val="0036586F"/>
    <w:rsid w:val="003733DE"/>
    <w:rsid w:val="00384B4D"/>
    <w:rsid w:val="00386FA8"/>
    <w:rsid w:val="003A1738"/>
    <w:rsid w:val="003A2C52"/>
    <w:rsid w:val="003A3F28"/>
    <w:rsid w:val="003B43EE"/>
    <w:rsid w:val="003B5749"/>
    <w:rsid w:val="003B59AD"/>
    <w:rsid w:val="003B641B"/>
    <w:rsid w:val="003C41F0"/>
    <w:rsid w:val="003E06D8"/>
    <w:rsid w:val="003E19EE"/>
    <w:rsid w:val="003E4F87"/>
    <w:rsid w:val="003E6763"/>
    <w:rsid w:val="003F3330"/>
    <w:rsid w:val="003F3612"/>
    <w:rsid w:val="003F3DE5"/>
    <w:rsid w:val="004024DD"/>
    <w:rsid w:val="00402A25"/>
    <w:rsid w:val="00402EA8"/>
    <w:rsid w:val="00403C6A"/>
    <w:rsid w:val="00403DD2"/>
    <w:rsid w:val="004111FD"/>
    <w:rsid w:val="0042214F"/>
    <w:rsid w:val="0042342B"/>
    <w:rsid w:val="00425D7B"/>
    <w:rsid w:val="0043377D"/>
    <w:rsid w:val="00434993"/>
    <w:rsid w:val="004373BB"/>
    <w:rsid w:val="0044669A"/>
    <w:rsid w:val="00456BD7"/>
    <w:rsid w:val="00463532"/>
    <w:rsid w:val="00464E26"/>
    <w:rsid w:val="00465FA7"/>
    <w:rsid w:val="0047516A"/>
    <w:rsid w:val="00477142"/>
    <w:rsid w:val="00477419"/>
    <w:rsid w:val="00480DB8"/>
    <w:rsid w:val="00481041"/>
    <w:rsid w:val="00483F6E"/>
    <w:rsid w:val="004A4CE8"/>
    <w:rsid w:val="004A5345"/>
    <w:rsid w:val="004B3623"/>
    <w:rsid w:val="004B6048"/>
    <w:rsid w:val="004C6326"/>
    <w:rsid w:val="004C6C96"/>
    <w:rsid w:val="004C7D48"/>
    <w:rsid w:val="004D4C85"/>
    <w:rsid w:val="004E061E"/>
    <w:rsid w:val="004E4770"/>
    <w:rsid w:val="004E589D"/>
    <w:rsid w:val="004F0CE4"/>
    <w:rsid w:val="004F609E"/>
    <w:rsid w:val="00500159"/>
    <w:rsid w:val="00502040"/>
    <w:rsid w:val="00503350"/>
    <w:rsid w:val="005108D8"/>
    <w:rsid w:val="005113A8"/>
    <w:rsid w:val="0051569F"/>
    <w:rsid w:val="00524B5A"/>
    <w:rsid w:val="00525C63"/>
    <w:rsid w:val="0052744F"/>
    <w:rsid w:val="0053789B"/>
    <w:rsid w:val="00541109"/>
    <w:rsid w:val="00542225"/>
    <w:rsid w:val="005442B9"/>
    <w:rsid w:val="00550BAA"/>
    <w:rsid w:val="005536E7"/>
    <w:rsid w:val="00553BF5"/>
    <w:rsid w:val="005560E0"/>
    <w:rsid w:val="0055708A"/>
    <w:rsid w:val="00580F62"/>
    <w:rsid w:val="00582E48"/>
    <w:rsid w:val="00584476"/>
    <w:rsid w:val="00585544"/>
    <w:rsid w:val="0058766F"/>
    <w:rsid w:val="00590922"/>
    <w:rsid w:val="005925CC"/>
    <w:rsid w:val="005A226B"/>
    <w:rsid w:val="005A287F"/>
    <w:rsid w:val="005A35A0"/>
    <w:rsid w:val="005B54F6"/>
    <w:rsid w:val="005C13BD"/>
    <w:rsid w:val="005D0C90"/>
    <w:rsid w:val="005D5F52"/>
    <w:rsid w:val="005E1753"/>
    <w:rsid w:val="005F060A"/>
    <w:rsid w:val="005F2C9D"/>
    <w:rsid w:val="005F6FDE"/>
    <w:rsid w:val="0060486E"/>
    <w:rsid w:val="00607ABA"/>
    <w:rsid w:val="006140BD"/>
    <w:rsid w:val="00614A73"/>
    <w:rsid w:val="00614DF6"/>
    <w:rsid w:val="00617584"/>
    <w:rsid w:val="00617A7B"/>
    <w:rsid w:val="0062653A"/>
    <w:rsid w:val="00626EE9"/>
    <w:rsid w:val="00640B34"/>
    <w:rsid w:val="00644DB7"/>
    <w:rsid w:val="0064588B"/>
    <w:rsid w:val="00647C3F"/>
    <w:rsid w:val="00652B6A"/>
    <w:rsid w:val="0065379F"/>
    <w:rsid w:val="0066234B"/>
    <w:rsid w:val="00677DBF"/>
    <w:rsid w:val="00683BD4"/>
    <w:rsid w:val="006842DF"/>
    <w:rsid w:val="00695EFF"/>
    <w:rsid w:val="006A07A0"/>
    <w:rsid w:val="006A0C05"/>
    <w:rsid w:val="006B1FEC"/>
    <w:rsid w:val="006B3F1B"/>
    <w:rsid w:val="006B7F99"/>
    <w:rsid w:val="006C6C80"/>
    <w:rsid w:val="006D5BD4"/>
    <w:rsid w:val="006E27DC"/>
    <w:rsid w:val="006F56C9"/>
    <w:rsid w:val="006F7C80"/>
    <w:rsid w:val="00700B47"/>
    <w:rsid w:val="00701EC6"/>
    <w:rsid w:val="00704892"/>
    <w:rsid w:val="00705AD9"/>
    <w:rsid w:val="00711247"/>
    <w:rsid w:val="00712DDC"/>
    <w:rsid w:val="00713145"/>
    <w:rsid w:val="00725BB5"/>
    <w:rsid w:val="00725BD2"/>
    <w:rsid w:val="00725EA6"/>
    <w:rsid w:val="00726B22"/>
    <w:rsid w:val="00731523"/>
    <w:rsid w:val="007345E9"/>
    <w:rsid w:val="00743F80"/>
    <w:rsid w:val="007451D5"/>
    <w:rsid w:val="00752CD6"/>
    <w:rsid w:val="00752E9E"/>
    <w:rsid w:val="00753085"/>
    <w:rsid w:val="007557AC"/>
    <w:rsid w:val="0075618F"/>
    <w:rsid w:val="00760613"/>
    <w:rsid w:val="0077523C"/>
    <w:rsid w:val="00782A62"/>
    <w:rsid w:val="0078651A"/>
    <w:rsid w:val="0079250E"/>
    <w:rsid w:val="007A28D5"/>
    <w:rsid w:val="007A2E82"/>
    <w:rsid w:val="007A384E"/>
    <w:rsid w:val="007A4A1F"/>
    <w:rsid w:val="007A695F"/>
    <w:rsid w:val="007B22F0"/>
    <w:rsid w:val="007B4F5B"/>
    <w:rsid w:val="007B694B"/>
    <w:rsid w:val="007C1FD0"/>
    <w:rsid w:val="007C3024"/>
    <w:rsid w:val="007C424D"/>
    <w:rsid w:val="007D3B7D"/>
    <w:rsid w:val="007D3C83"/>
    <w:rsid w:val="007D4C83"/>
    <w:rsid w:val="007E14D0"/>
    <w:rsid w:val="007E2C95"/>
    <w:rsid w:val="007E6C70"/>
    <w:rsid w:val="007F4450"/>
    <w:rsid w:val="007F7C2E"/>
    <w:rsid w:val="00800251"/>
    <w:rsid w:val="008005B4"/>
    <w:rsid w:val="0080231E"/>
    <w:rsid w:val="00813840"/>
    <w:rsid w:val="008166F2"/>
    <w:rsid w:val="00820D5C"/>
    <w:rsid w:val="00821CE2"/>
    <w:rsid w:val="008232C3"/>
    <w:rsid w:val="00832D0E"/>
    <w:rsid w:val="0083314C"/>
    <w:rsid w:val="008338BB"/>
    <w:rsid w:val="00833B0D"/>
    <w:rsid w:val="00833C4A"/>
    <w:rsid w:val="008364D6"/>
    <w:rsid w:val="008422E6"/>
    <w:rsid w:val="008439A6"/>
    <w:rsid w:val="00850689"/>
    <w:rsid w:val="00851E73"/>
    <w:rsid w:val="008538BB"/>
    <w:rsid w:val="00853C5D"/>
    <w:rsid w:val="00861F14"/>
    <w:rsid w:val="00862ECF"/>
    <w:rsid w:val="00864E64"/>
    <w:rsid w:val="00867294"/>
    <w:rsid w:val="00870D33"/>
    <w:rsid w:val="00871F94"/>
    <w:rsid w:val="0087333B"/>
    <w:rsid w:val="00874551"/>
    <w:rsid w:val="008769A5"/>
    <w:rsid w:val="00883290"/>
    <w:rsid w:val="00890C2A"/>
    <w:rsid w:val="00895D87"/>
    <w:rsid w:val="00896C58"/>
    <w:rsid w:val="008A1932"/>
    <w:rsid w:val="008B1A1D"/>
    <w:rsid w:val="008B3278"/>
    <w:rsid w:val="008B7CF1"/>
    <w:rsid w:val="008C222E"/>
    <w:rsid w:val="008C564D"/>
    <w:rsid w:val="008D02B7"/>
    <w:rsid w:val="008D06B8"/>
    <w:rsid w:val="008D3DA8"/>
    <w:rsid w:val="008D4D96"/>
    <w:rsid w:val="008E7FD8"/>
    <w:rsid w:val="008F12D1"/>
    <w:rsid w:val="009026E5"/>
    <w:rsid w:val="00903AB3"/>
    <w:rsid w:val="00906912"/>
    <w:rsid w:val="00910BEF"/>
    <w:rsid w:val="009131C9"/>
    <w:rsid w:val="009159FC"/>
    <w:rsid w:val="009174D9"/>
    <w:rsid w:val="0092150A"/>
    <w:rsid w:val="009247E9"/>
    <w:rsid w:val="009253D4"/>
    <w:rsid w:val="00931893"/>
    <w:rsid w:val="009325BD"/>
    <w:rsid w:val="009346C6"/>
    <w:rsid w:val="0094058E"/>
    <w:rsid w:val="0094346A"/>
    <w:rsid w:val="0094756F"/>
    <w:rsid w:val="009502F9"/>
    <w:rsid w:val="00954C0C"/>
    <w:rsid w:val="009576BA"/>
    <w:rsid w:val="00957F6B"/>
    <w:rsid w:val="009600E5"/>
    <w:rsid w:val="009602B3"/>
    <w:rsid w:val="0096075C"/>
    <w:rsid w:val="0096439E"/>
    <w:rsid w:val="00973983"/>
    <w:rsid w:val="00974AF6"/>
    <w:rsid w:val="00974B11"/>
    <w:rsid w:val="00977698"/>
    <w:rsid w:val="00986D39"/>
    <w:rsid w:val="00991F1D"/>
    <w:rsid w:val="009920A1"/>
    <w:rsid w:val="0099465A"/>
    <w:rsid w:val="00994C5C"/>
    <w:rsid w:val="009A0C61"/>
    <w:rsid w:val="009A23D6"/>
    <w:rsid w:val="009A7AE4"/>
    <w:rsid w:val="009B164C"/>
    <w:rsid w:val="009C235D"/>
    <w:rsid w:val="009C4958"/>
    <w:rsid w:val="009D3DD2"/>
    <w:rsid w:val="009E2004"/>
    <w:rsid w:val="009F2E97"/>
    <w:rsid w:val="009F767E"/>
    <w:rsid w:val="009F7D85"/>
    <w:rsid w:val="00A0158E"/>
    <w:rsid w:val="00A074EC"/>
    <w:rsid w:val="00A2028A"/>
    <w:rsid w:val="00A27E12"/>
    <w:rsid w:val="00A30356"/>
    <w:rsid w:val="00A315F4"/>
    <w:rsid w:val="00A31C1F"/>
    <w:rsid w:val="00A31FB2"/>
    <w:rsid w:val="00A350CF"/>
    <w:rsid w:val="00A4467F"/>
    <w:rsid w:val="00A53794"/>
    <w:rsid w:val="00A57E11"/>
    <w:rsid w:val="00A63B78"/>
    <w:rsid w:val="00A65F0C"/>
    <w:rsid w:val="00A703DE"/>
    <w:rsid w:val="00A72055"/>
    <w:rsid w:val="00A76B26"/>
    <w:rsid w:val="00A77727"/>
    <w:rsid w:val="00A80B7E"/>
    <w:rsid w:val="00A826BE"/>
    <w:rsid w:val="00A828B4"/>
    <w:rsid w:val="00A8678B"/>
    <w:rsid w:val="00AA4CF9"/>
    <w:rsid w:val="00AA6F18"/>
    <w:rsid w:val="00AB0D49"/>
    <w:rsid w:val="00AB3F79"/>
    <w:rsid w:val="00AB450D"/>
    <w:rsid w:val="00AC32B9"/>
    <w:rsid w:val="00AC5396"/>
    <w:rsid w:val="00AD643D"/>
    <w:rsid w:val="00AE1366"/>
    <w:rsid w:val="00AF5B57"/>
    <w:rsid w:val="00AF5B9A"/>
    <w:rsid w:val="00AF66CB"/>
    <w:rsid w:val="00AF683D"/>
    <w:rsid w:val="00B02552"/>
    <w:rsid w:val="00B03AF3"/>
    <w:rsid w:val="00B07B2C"/>
    <w:rsid w:val="00B13716"/>
    <w:rsid w:val="00B17046"/>
    <w:rsid w:val="00B20E2E"/>
    <w:rsid w:val="00B21D93"/>
    <w:rsid w:val="00B22B78"/>
    <w:rsid w:val="00B247A6"/>
    <w:rsid w:val="00B3372A"/>
    <w:rsid w:val="00B34054"/>
    <w:rsid w:val="00B3698F"/>
    <w:rsid w:val="00B40AA6"/>
    <w:rsid w:val="00B41E76"/>
    <w:rsid w:val="00B6466C"/>
    <w:rsid w:val="00B84A6D"/>
    <w:rsid w:val="00B94D8D"/>
    <w:rsid w:val="00B96831"/>
    <w:rsid w:val="00BA15C9"/>
    <w:rsid w:val="00BB2880"/>
    <w:rsid w:val="00BC1A4B"/>
    <w:rsid w:val="00BD2650"/>
    <w:rsid w:val="00BD6E94"/>
    <w:rsid w:val="00BD7416"/>
    <w:rsid w:val="00BE26FC"/>
    <w:rsid w:val="00BE4BE3"/>
    <w:rsid w:val="00BF70F8"/>
    <w:rsid w:val="00C0301D"/>
    <w:rsid w:val="00C03742"/>
    <w:rsid w:val="00C12363"/>
    <w:rsid w:val="00C167F2"/>
    <w:rsid w:val="00C1712D"/>
    <w:rsid w:val="00C31542"/>
    <w:rsid w:val="00C33030"/>
    <w:rsid w:val="00C34C73"/>
    <w:rsid w:val="00C3697F"/>
    <w:rsid w:val="00C37501"/>
    <w:rsid w:val="00C40EF9"/>
    <w:rsid w:val="00C43606"/>
    <w:rsid w:val="00C47464"/>
    <w:rsid w:val="00C4750E"/>
    <w:rsid w:val="00C50B6E"/>
    <w:rsid w:val="00C50DE5"/>
    <w:rsid w:val="00C50F48"/>
    <w:rsid w:val="00C522C9"/>
    <w:rsid w:val="00C5753A"/>
    <w:rsid w:val="00C70824"/>
    <w:rsid w:val="00C71A61"/>
    <w:rsid w:val="00C81B04"/>
    <w:rsid w:val="00C82D80"/>
    <w:rsid w:val="00C84489"/>
    <w:rsid w:val="00C97381"/>
    <w:rsid w:val="00CA22F6"/>
    <w:rsid w:val="00CA246C"/>
    <w:rsid w:val="00CB04C1"/>
    <w:rsid w:val="00CB3618"/>
    <w:rsid w:val="00CB6D8B"/>
    <w:rsid w:val="00CC5B2B"/>
    <w:rsid w:val="00CD413E"/>
    <w:rsid w:val="00CD5F1B"/>
    <w:rsid w:val="00CE11DB"/>
    <w:rsid w:val="00CE14CC"/>
    <w:rsid w:val="00CF1D97"/>
    <w:rsid w:val="00CF2A99"/>
    <w:rsid w:val="00CF67DF"/>
    <w:rsid w:val="00D0160F"/>
    <w:rsid w:val="00D01727"/>
    <w:rsid w:val="00D15481"/>
    <w:rsid w:val="00D157FF"/>
    <w:rsid w:val="00D17583"/>
    <w:rsid w:val="00D304A0"/>
    <w:rsid w:val="00D30971"/>
    <w:rsid w:val="00D335AE"/>
    <w:rsid w:val="00D4355A"/>
    <w:rsid w:val="00D501DE"/>
    <w:rsid w:val="00D61B78"/>
    <w:rsid w:val="00D640D3"/>
    <w:rsid w:val="00D653E4"/>
    <w:rsid w:val="00D71B1D"/>
    <w:rsid w:val="00D756D2"/>
    <w:rsid w:val="00D76E46"/>
    <w:rsid w:val="00D82A22"/>
    <w:rsid w:val="00D84BB9"/>
    <w:rsid w:val="00D929CF"/>
    <w:rsid w:val="00D97166"/>
    <w:rsid w:val="00DB5C2F"/>
    <w:rsid w:val="00DC3C97"/>
    <w:rsid w:val="00DC5FA8"/>
    <w:rsid w:val="00DD006B"/>
    <w:rsid w:val="00DD3796"/>
    <w:rsid w:val="00DD420A"/>
    <w:rsid w:val="00DE2D32"/>
    <w:rsid w:val="00DE58AD"/>
    <w:rsid w:val="00DE5F0F"/>
    <w:rsid w:val="00DE72AD"/>
    <w:rsid w:val="00DF014E"/>
    <w:rsid w:val="00DF1057"/>
    <w:rsid w:val="00DF4D7D"/>
    <w:rsid w:val="00DF4D8D"/>
    <w:rsid w:val="00DF5A09"/>
    <w:rsid w:val="00E00B66"/>
    <w:rsid w:val="00E02C15"/>
    <w:rsid w:val="00E031D6"/>
    <w:rsid w:val="00E1475E"/>
    <w:rsid w:val="00E15A91"/>
    <w:rsid w:val="00E20334"/>
    <w:rsid w:val="00E2155E"/>
    <w:rsid w:val="00E241CF"/>
    <w:rsid w:val="00E33795"/>
    <w:rsid w:val="00E40B8E"/>
    <w:rsid w:val="00E421D1"/>
    <w:rsid w:val="00E46EB4"/>
    <w:rsid w:val="00E560EA"/>
    <w:rsid w:val="00E56D29"/>
    <w:rsid w:val="00E57E78"/>
    <w:rsid w:val="00E60B25"/>
    <w:rsid w:val="00E6201D"/>
    <w:rsid w:val="00E66ADA"/>
    <w:rsid w:val="00E66E04"/>
    <w:rsid w:val="00E77D47"/>
    <w:rsid w:val="00E81370"/>
    <w:rsid w:val="00E87898"/>
    <w:rsid w:val="00EA282D"/>
    <w:rsid w:val="00EA717A"/>
    <w:rsid w:val="00EB06B0"/>
    <w:rsid w:val="00EB26B8"/>
    <w:rsid w:val="00EB5AB5"/>
    <w:rsid w:val="00EB7CF0"/>
    <w:rsid w:val="00EC14FB"/>
    <w:rsid w:val="00EC39EB"/>
    <w:rsid w:val="00ED0B1E"/>
    <w:rsid w:val="00ED3654"/>
    <w:rsid w:val="00ED39D0"/>
    <w:rsid w:val="00EE379B"/>
    <w:rsid w:val="00EF0281"/>
    <w:rsid w:val="00EF378E"/>
    <w:rsid w:val="00F00427"/>
    <w:rsid w:val="00F00657"/>
    <w:rsid w:val="00F01924"/>
    <w:rsid w:val="00F14DC2"/>
    <w:rsid w:val="00F24CBD"/>
    <w:rsid w:val="00F24D24"/>
    <w:rsid w:val="00F33375"/>
    <w:rsid w:val="00F3680E"/>
    <w:rsid w:val="00F420CA"/>
    <w:rsid w:val="00F61317"/>
    <w:rsid w:val="00F62FAF"/>
    <w:rsid w:val="00F64C4B"/>
    <w:rsid w:val="00F65639"/>
    <w:rsid w:val="00F6585D"/>
    <w:rsid w:val="00F6620E"/>
    <w:rsid w:val="00F672F2"/>
    <w:rsid w:val="00F82313"/>
    <w:rsid w:val="00F84ED5"/>
    <w:rsid w:val="00F87554"/>
    <w:rsid w:val="00F96318"/>
    <w:rsid w:val="00FB0D0A"/>
    <w:rsid w:val="00FB446F"/>
    <w:rsid w:val="00FB47AB"/>
    <w:rsid w:val="00FB4EAA"/>
    <w:rsid w:val="00FC16D3"/>
    <w:rsid w:val="00FC2A17"/>
    <w:rsid w:val="00FC2A7E"/>
    <w:rsid w:val="00FC3C36"/>
    <w:rsid w:val="00FC4857"/>
    <w:rsid w:val="00FC48BA"/>
    <w:rsid w:val="00FC7CEB"/>
    <w:rsid w:val="00FD40ED"/>
    <w:rsid w:val="00FD4570"/>
    <w:rsid w:val="00FD59D9"/>
    <w:rsid w:val="00FD6285"/>
    <w:rsid w:val="00FE1B32"/>
    <w:rsid w:val="00FF275C"/>
    <w:rsid w:val="00FF3719"/>
    <w:rsid w:val="00FF6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738"/>
  </w:style>
  <w:style w:type="paragraph" w:styleId="Heading1">
    <w:name w:val="heading 1"/>
    <w:basedOn w:val="Basedettulo"/>
    <w:next w:val="BodyText"/>
    <w:qFormat/>
    <w:rsid w:val="003A1738"/>
    <w:pPr>
      <w:outlineLvl w:val="0"/>
    </w:pPr>
  </w:style>
  <w:style w:type="paragraph" w:styleId="Heading2">
    <w:name w:val="heading 2"/>
    <w:basedOn w:val="Basedettulo"/>
    <w:next w:val="BodyText"/>
    <w:qFormat/>
    <w:rsid w:val="003A173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A173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A173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A173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A173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A173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A173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A173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A173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A173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A173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A173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A173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A173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A1738"/>
    <w:pPr>
      <w:keepNext/>
    </w:pPr>
  </w:style>
  <w:style w:type="paragraph" w:styleId="Caption">
    <w:name w:val="caption"/>
    <w:basedOn w:val="Figura"/>
    <w:next w:val="BodyText"/>
    <w:qFormat/>
    <w:rsid w:val="003A173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A1738"/>
    <w:pPr>
      <w:keepNext/>
      <w:spacing w:line="240" w:lineRule="auto"/>
    </w:pPr>
  </w:style>
  <w:style w:type="paragraph" w:styleId="Date">
    <w:name w:val="Date"/>
    <w:basedOn w:val="BodyText"/>
    <w:semiHidden/>
    <w:rsid w:val="003A173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A173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A1738"/>
  </w:style>
  <w:style w:type="paragraph" w:customStyle="1" w:styleId="Basedecabealho">
    <w:name w:val="Base de cabeçalho"/>
    <w:basedOn w:val="Normal"/>
    <w:rsid w:val="003A173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A173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A1738"/>
  </w:style>
  <w:style w:type="character" w:customStyle="1" w:styleId="nfaseprincipal">
    <w:name w:val="Ênfase principal"/>
    <w:rsid w:val="003A1738"/>
    <w:rPr>
      <w:b/>
      <w:i/>
    </w:rPr>
  </w:style>
  <w:style w:type="paragraph" w:styleId="ListBullet">
    <w:name w:val="List Bullet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A173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A173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A1738"/>
    <w:rPr>
      <w:b/>
    </w:rPr>
  </w:style>
  <w:style w:type="paragraph" w:customStyle="1" w:styleId="Endereoremetente">
    <w:name w:val="Endereço remetente"/>
    <w:basedOn w:val="Endereo"/>
    <w:rsid w:val="003A1738"/>
  </w:style>
  <w:style w:type="paragraph" w:customStyle="1" w:styleId="Endereo">
    <w:name w:val="Endereço"/>
    <w:basedOn w:val="BodyText"/>
    <w:rsid w:val="003A173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A173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A173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A1738"/>
    <w:rPr>
      <w:vertAlign w:val="superscript"/>
    </w:rPr>
  </w:style>
  <w:style w:type="paragraph" w:customStyle="1" w:styleId="Empresa">
    <w:name w:val="Empresa"/>
    <w:basedOn w:val="BodyText"/>
    <w:rsid w:val="003A173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A173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A173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A1738"/>
    <w:pPr>
      <w:spacing w:before="120"/>
    </w:pPr>
  </w:style>
  <w:style w:type="paragraph" w:customStyle="1" w:styleId="ltimacitao">
    <w:name w:val="Última citação"/>
    <w:basedOn w:val="Quote"/>
    <w:next w:val="BodyText"/>
    <w:rsid w:val="003A173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A173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A173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A173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A1738"/>
    <w:pPr>
      <w:spacing w:after="240"/>
    </w:pPr>
  </w:style>
  <w:style w:type="character" w:styleId="FootnoteReference">
    <w:name w:val="footnote reference"/>
    <w:semiHidden/>
    <w:rsid w:val="003A1738"/>
    <w:rPr>
      <w:vertAlign w:val="superscript"/>
    </w:rPr>
  </w:style>
  <w:style w:type="paragraph" w:styleId="FootnoteText">
    <w:name w:val="footnote text"/>
    <w:basedOn w:val="Basenotaderodap"/>
    <w:semiHidden/>
    <w:rsid w:val="003A1738"/>
    <w:pPr>
      <w:spacing w:after="120"/>
    </w:pPr>
  </w:style>
  <w:style w:type="paragraph" w:customStyle="1" w:styleId="Primeiralista">
    <w:name w:val="Primeira lista"/>
    <w:basedOn w:val="List"/>
    <w:next w:val="List"/>
    <w:rsid w:val="003A1738"/>
    <w:pPr>
      <w:spacing w:before="80"/>
    </w:pPr>
  </w:style>
  <w:style w:type="paragraph" w:customStyle="1" w:styleId="ltimalista">
    <w:name w:val="Última lista"/>
    <w:basedOn w:val="List"/>
    <w:next w:val="BodyText"/>
    <w:rsid w:val="003A1738"/>
    <w:pPr>
      <w:spacing w:after="240"/>
    </w:pPr>
  </w:style>
  <w:style w:type="paragraph" w:styleId="ListContinue">
    <w:name w:val="List Continue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A1738"/>
    <w:pPr>
      <w:ind w:left="2160"/>
    </w:pPr>
  </w:style>
  <w:style w:type="paragraph" w:styleId="ListNumber4">
    <w:name w:val="List Number 4"/>
    <w:basedOn w:val="ListNumber"/>
    <w:semiHidden/>
    <w:rsid w:val="003A1738"/>
    <w:pPr>
      <w:ind w:left="1800"/>
    </w:pPr>
  </w:style>
  <w:style w:type="paragraph" w:styleId="ListNumber3">
    <w:name w:val="List Number 3"/>
    <w:basedOn w:val="ListNumber"/>
    <w:semiHidden/>
    <w:rsid w:val="003A1738"/>
    <w:pPr>
      <w:ind w:left="1440"/>
    </w:pPr>
  </w:style>
  <w:style w:type="paragraph" w:styleId="ListNumber2">
    <w:name w:val="List Number 2"/>
    <w:basedOn w:val="ListNumber"/>
    <w:semiHidden/>
    <w:rsid w:val="003A1738"/>
    <w:pPr>
      <w:ind w:left="1080"/>
    </w:pPr>
  </w:style>
  <w:style w:type="paragraph" w:styleId="ListBullet5">
    <w:name w:val="List Bullet 5"/>
    <w:basedOn w:val="ListBullet"/>
    <w:semiHidden/>
    <w:rsid w:val="003A1738"/>
    <w:pPr>
      <w:ind w:left="2160"/>
    </w:pPr>
  </w:style>
  <w:style w:type="paragraph" w:styleId="ListBullet4">
    <w:name w:val="List Bullet 4"/>
    <w:basedOn w:val="ListBullet"/>
    <w:semiHidden/>
    <w:rsid w:val="003A1738"/>
    <w:pPr>
      <w:ind w:left="1800"/>
    </w:pPr>
  </w:style>
  <w:style w:type="paragraph" w:styleId="ListBullet3">
    <w:name w:val="List Bullet 3"/>
    <w:basedOn w:val="ListBullet"/>
    <w:semiHidden/>
    <w:rsid w:val="003A1738"/>
    <w:pPr>
      <w:ind w:left="1440"/>
    </w:pPr>
  </w:style>
  <w:style w:type="paragraph" w:styleId="ListBullet2">
    <w:name w:val="List Bullet 2"/>
    <w:basedOn w:val="ListBullet"/>
    <w:semiHidden/>
    <w:rsid w:val="003A1738"/>
    <w:pPr>
      <w:ind w:left="1080"/>
    </w:pPr>
  </w:style>
  <w:style w:type="paragraph" w:styleId="List5">
    <w:name w:val="List 5"/>
    <w:basedOn w:val="List"/>
    <w:semiHidden/>
    <w:rsid w:val="003A173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A173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A173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A173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A1738"/>
    <w:pPr>
      <w:ind w:left="360"/>
    </w:pPr>
  </w:style>
  <w:style w:type="character" w:styleId="EndnoteReference">
    <w:name w:val="endnote reference"/>
    <w:semiHidden/>
    <w:rsid w:val="003A1738"/>
    <w:rPr>
      <w:vertAlign w:val="superscript"/>
    </w:rPr>
  </w:style>
  <w:style w:type="paragraph" w:styleId="EndnoteText">
    <w:name w:val="endnote text"/>
    <w:basedOn w:val="Basenotaderodap"/>
    <w:semiHidden/>
    <w:rsid w:val="003A1738"/>
    <w:pPr>
      <w:spacing w:after="120"/>
    </w:pPr>
  </w:style>
  <w:style w:type="character" w:styleId="Emphasis">
    <w:name w:val="Emphasis"/>
    <w:qFormat/>
    <w:rsid w:val="003A1738"/>
    <w:rPr>
      <w:i/>
    </w:rPr>
  </w:style>
  <w:style w:type="character" w:styleId="CommentReference">
    <w:name w:val="annotation reference"/>
    <w:semiHidden/>
    <w:rsid w:val="003A1738"/>
    <w:rPr>
      <w:sz w:val="16"/>
    </w:rPr>
  </w:style>
  <w:style w:type="paragraph" w:styleId="Subtitle">
    <w:name w:val="Subtitle"/>
    <w:basedOn w:val="Title"/>
    <w:next w:val="BodyText"/>
    <w:qFormat/>
    <w:rsid w:val="003A173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A173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A1738"/>
    <w:pPr>
      <w:ind w:left="1080"/>
    </w:pPr>
  </w:style>
  <w:style w:type="paragraph" w:styleId="ListContinue3">
    <w:name w:val="List Continue 3"/>
    <w:basedOn w:val="ListContinue"/>
    <w:semiHidden/>
    <w:rsid w:val="003A1738"/>
    <w:pPr>
      <w:ind w:left="1440"/>
    </w:pPr>
  </w:style>
  <w:style w:type="paragraph" w:styleId="ListContinue4">
    <w:name w:val="List Continue 4"/>
    <w:basedOn w:val="ListContinue"/>
    <w:semiHidden/>
    <w:rsid w:val="003A1738"/>
    <w:pPr>
      <w:ind w:left="1800"/>
    </w:pPr>
  </w:style>
  <w:style w:type="paragraph" w:styleId="ListContinue5">
    <w:name w:val="List Continue 5"/>
    <w:basedOn w:val="ListContinue"/>
    <w:semiHidden/>
    <w:rsid w:val="003A1738"/>
    <w:pPr>
      <w:ind w:left="2160"/>
    </w:pPr>
  </w:style>
  <w:style w:type="paragraph" w:styleId="BodyTextIndent2">
    <w:name w:val="Body Text Indent 2"/>
    <w:basedOn w:val="Normal"/>
    <w:semiHidden/>
    <w:rsid w:val="003A173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A173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10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03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557A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272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286</cp:revision>
  <cp:lastPrinted>1998-02-03T19:29:00Z</cp:lastPrinted>
  <dcterms:created xsi:type="dcterms:W3CDTF">2016-03-11T16:50:00Z</dcterms:created>
  <dcterms:modified xsi:type="dcterms:W3CDTF">2023-03-24T16:10:00Z</dcterms:modified>
</cp:coreProperties>
</file>