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A33735" w:rsidRPr="00A33735" w:rsidRDefault="00A33735" w:rsidP="00A33735">
      <w:pPr>
        <w:rPr>
          <w:sz w:val="32"/>
        </w:rPr>
      </w:pPr>
      <w:r w:rsidRPr="00A33735">
        <w:rPr>
          <w:sz w:val="32"/>
        </w:rPr>
        <w:t xml:space="preserve">PACIENTE: </w:t>
      </w:r>
      <w:r w:rsidR="008D1540" w:rsidRPr="008D1540">
        <w:rPr>
          <w:sz w:val="32"/>
        </w:rPr>
        <w:t>Sahah Beatriz Brandao Rodrigues</w:t>
      </w:r>
    </w:p>
    <w:p w:rsidR="00A33735" w:rsidRPr="00A33735" w:rsidRDefault="00A33735" w:rsidP="00A33735">
      <w:pPr>
        <w:rPr>
          <w:sz w:val="32"/>
        </w:rPr>
      </w:pPr>
      <w:r w:rsidRPr="00A33735">
        <w:rPr>
          <w:sz w:val="32"/>
        </w:rPr>
        <w:t xml:space="preserve">IDADE: </w:t>
      </w:r>
      <w:r w:rsidR="008D1540">
        <w:rPr>
          <w:sz w:val="32"/>
        </w:rPr>
        <w:t>3</w:t>
      </w:r>
      <w:r w:rsidRPr="00A33735">
        <w:rPr>
          <w:sz w:val="32"/>
        </w:rPr>
        <w:t xml:space="preserve">3 anos SEXO: </w:t>
      </w:r>
      <w:r w:rsidR="008D1540">
        <w:rPr>
          <w:sz w:val="32"/>
        </w:rPr>
        <w:t>F</w:t>
      </w:r>
      <w:bookmarkStart w:id="0" w:name="_GoBack"/>
      <w:bookmarkEnd w:id="0"/>
      <w:r w:rsidRPr="00A33735">
        <w:rPr>
          <w:sz w:val="32"/>
        </w:rPr>
        <w:t xml:space="preserve">                     </w:t>
      </w:r>
    </w:p>
    <w:p w:rsidR="00A33871" w:rsidRDefault="00A33735" w:rsidP="00A33735">
      <w:pPr>
        <w:rPr>
          <w:sz w:val="32"/>
        </w:rPr>
      </w:pPr>
      <w:r w:rsidRPr="00A33735">
        <w:rPr>
          <w:sz w:val="32"/>
        </w:rPr>
        <w:t>DATA DO EXAME:23 mar. 23</w:t>
      </w:r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6865" w:rsidRDefault="008B6865">
      <w:r>
        <w:separator/>
      </w:r>
    </w:p>
  </w:endnote>
  <w:endnote w:type="continuationSeparator" w:id="0">
    <w:p w:rsidR="008B6865" w:rsidRDefault="008B68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6865" w:rsidRDefault="008B6865">
      <w:r>
        <w:separator/>
      </w:r>
    </w:p>
  </w:footnote>
  <w:footnote w:type="continuationSeparator" w:id="0">
    <w:p w:rsidR="008B6865" w:rsidRDefault="008B686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81A"/>
    <w:rsid w:val="007021D6"/>
    <w:rsid w:val="00702C5F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34250</TotalTime>
  <Pages>1</Pages>
  <Words>111</Words>
  <Characters>633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4576</cp:revision>
  <cp:lastPrinted>2022-08-31T15:28:00Z</cp:lastPrinted>
  <dcterms:created xsi:type="dcterms:W3CDTF">2016-03-08T22:17:00Z</dcterms:created>
  <dcterms:modified xsi:type="dcterms:W3CDTF">2023-03-23T21:51:00Z</dcterms:modified>
</cp:coreProperties>
</file>