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B705B" w:rsidRPr="00BB705B">
        <w:rPr>
          <w:sz w:val="22"/>
        </w:rPr>
        <w:t>Sahah Beatriz Brandao Rodrigues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B705B">
        <w:rPr>
          <w:sz w:val="22"/>
        </w:rPr>
        <w:t>3</w:t>
      </w:r>
      <w:r w:rsidR="000147CD">
        <w:rPr>
          <w:sz w:val="22"/>
        </w:rPr>
        <w:t>3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B705B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</w:t>
      </w:r>
      <w:r w:rsidR="000147CD">
        <w:rPr>
          <w:sz w:val="22"/>
        </w:rPr>
        <w:t>3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147CD">
        <w:rPr>
          <w:noProof/>
          <w:sz w:val="24"/>
        </w:rPr>
        <w:t>23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105" w:rsidRDefault="00F96105">
      <w:r>
        <w:separator/>
      </w:r>
    </w:p>
  </w:endnote>
  <w:endnote w:type="continuationSeparator" w:id="0">
    <w:p w:rsidR="00F96105" w:rsidRDefault="00F96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9610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105" w:rsidRDefault="00F96105">
      <w:r>
        <w:separator/>
      </w:r>
    </w:p>
  </w:footnote>
  <w:footnote w:type="continuationSeparator" w:id="0">
    <w:p w:rsidR="00F96105" w:rsidRDefault="00F961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53689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4677</cp:revision>
  <cp:lastPrinted>2022-03-24T14:28:00Z</cp:lastPrinted>
  <dcterms:created xsi:type="dcterms:W3CDTF">2016-03-08T22:06:00Z</dcterms:created>
  <dcterms:modified xsi:type="dcterms:W3CDTF">2023-03-23T21:50:00Z</dcterms:modified>
</cp:coreProperties>
</file>