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91496" w:rsidRPr="00D91496" w:rsidRDefault="00D91496" w:rsidP="00D91496">
      <w:pPr>
        <w:ind w:right="-1141"/>
        <w:jc w:val="both"/>
        <w:rPr>
          <w:noProof/>
          <w:sz w:val="32"/>
        </w:rPr>
      </w:pPr>
      <w:r w:rsidRPr="00D91496">
        <w:rPr>
          <w:noProof/>
          <w:sz w:val="32"/>
        </w:rPr>
        <w:t xml:space="preserve">PACIENTE: Etevaldo de Sa Xavier    </w:t>
      </w:r>
    </w:p>
    <w:p w:rsidR="00D91496" w:rsidRPr="00D91496" w:rsidRDefault="00D91496" w:rsidP="00D91496">
      <w:pPr>
        <w:ind w:right="-1141"/>
        <w:jc w:val="both"/>
        <w:rPr>
          <w:noProof/>
          <w:sz w:val="32"/>
        </w:rPr>
      </w:pPr>
      <w:r w:rsidRPr="00D91496">
        <w:rPr>
          <w:noProof/>
          <w:sz w:val="32"/>
        </w:rPr>
        <w:t xml:space="preserve">IDADE: 63 anos SEXO: M                     </w:t>
      </w:r>
    </w:p>
    <w:p w:rsidR="00D5723E" w:rsidRDefault="00D91496" w:rsidP="00D91496">
      <w:pPr>
        <w:ind w:right="-1141"/>
        <w:jc w:val="both"/>
        <w:rPr>
          <w:noProof/>
          <w:sz w:val="32"/>
        </w:rPr>
      </w:pPr>
      <w:r w:rsidRPr="00D91496">
        <w:rPr>
          <w:noProof/>
          <w:sz w:val="32"/>
        </w:rPr>
        <w:t>DATA DO EXAME:23 mar.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  <w:r w:rsidR="00D91496">
        <w:rPr>
          <w:sz w:val="32"/>
        </w:rPr>
        <w:t>Registrou-se pulsos sistolicos arritmicos.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E57" w:rsidRDefault="00463E57">
      <w:r>
        <w:separator/>
      </w:r>
    </w:p>
  </w:endnote>
  <w:endnote w:type="continuationSeparator" w:id="0">
    <w:p w:rsidR="00463E57" w:rsidRDefault="00463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E57" w:rsidRDefault="00463E57">
      <w:r>
        <w:separator/>
      </w:r>
    </w:p>
  </w:footnote>
  <w:footnote w:type="continuationSeparator" w:id="0">
    <w:p w:rsidR="00463E57" w:rsidRDefault="00463E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3E57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1496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164E8C-63EB-4BD0-B34A-C1D94B592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1998-02-03T19:29:00Z</cp:lastPrinted>
  <dcterms:created xsi:type="dcterms:W3CDTF">2023-03-23T21:39:00Z</dcterms:created>
  <dcterms:modified xsi:type="dcterms:W3CDTF">2023-03-23T21:39:00Z</dcterms:modified>
</cp:coreProperties>
</file>