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B13699" w:rsidRPr="00B13699" w:rsidRDefault="00B13699" w:rsidP="00B13699">
      <w:pPr>
        <w:tabs>
          <w:tab w:val="center" w:pos="4677"/>
        </w:tabs>
        <w:rPr>
          <w:sz w:val="32"/>
          <w:szCs w:val="32"/>
        </w:rPr>
      </w:pPr>
    </w:p>
    <w:p w:rsidR="0015619D" w:rsidRPr="0015619D" w:rsidRDefault="0015619D" w:rsidP="0015619D">
      <w:pPr>
        <w:tabs>
          <w:tab w:val="center" w:pos="4677"/>
        </w:tabs>
        <w:rPr>
          <w:sz w:val="32"/>
          <w:szCs w:val="32"/>
        </w:rPr>
      </w:pPr>
      <w:r w:rsidRPr="0015619D">
        <w:rPr>
          <w:sz w:val="32"/>
          <w:szCs w:val="32"/>
        </w:rPr>
        <w:t xml:space="preserve">PACIENTE: Etevaldo de Sa Xavier    </w:t>
      </w:r>
      <w:bookmarkStart w:id="0" w:name="_GoBack"/>
      <w:bookmarkEnd w:id="0"/>
    </w:p>
    <w:p w:rsidR="0015619D" w:rsidRPr="0015619D" w:rsidRDefault="0015619D" w:rsidP="0015619D">
      <w:pPr>
        <w:tabs>
          <w:tab w:val="center" w:pos="4677"/>
        </w:tabs>
        <w:rPr>
          <w:sz w:val="32"/>
          <w:szCs w:val="32"/>
        </w:rPr>
      </w:pPr>
      <w:r w:rsidRPr="0015619D">
        <w:rPr>
          <w:sz w:val="32"/>
          <w:szCs w:val="32"/>
        </w:rPr>
        <w:t xml:space="preserve">IDADE: 63 anos SEXO: M                     </w:t>
      </w:r>
    </w:p>
    <w:p w:rsidR="00501268" w:rsidRDefault="0015619D" w:rsidP="0015619D">
      <w:pPr>
        <w:tabs>
          <w:tab w:val="center" w:pos="4677"/>
        </w:tabs>
        <w:rPr>
          <w:sz w:val="32"/>
          <w:szCs w:val="32"/>
        </w:rPr>
      </w:pPr>
      <w:r w:rsidRPr="0015619D">
        <w:rPr>
          <w:sz w:val="32"/>
          <w:szCs w:val="32"/>
        </w:rPr>
        <w:t>DATA DO EXAME:23 mar. 23</w:t>
      </w:r>
      <w:r w:rsidR="005B0DC5">
        <w:rPr>
          <w:sz w:val="32"/>
          <w:szCs w:val="32"/>
        </w:rPr>
        <w:tab/>
      </w:r>
    </w:p>
    <w:p w:rsidR="00B07B16" w:rsidRDefault="00B07B16" w:rsidP="00B07B1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 com latência normal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916F8" w:rsidRDefault="00A916F8">
      <w:r>
        <w:separator/>
      </w:r>
    </w:p>
  </w:endnote>
  <w:endnote w:type="continuationSeparator" w:id="0">
    <w:p w:rsidR="00A916F8" w:rsidRDefault="00A916F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916F8" w:rsidRDefault="00A916F8">
      <w:r>
        <w:separator/>
      </w:r>
    </w:p>
  </w:footnote>
  <w:footnote w:type="continuationSeparator" w:id="0">
    <w:p w:rsidR="00A916F8" w:rsidRDefault="00A916F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73D"/>
    <w:rsid w:val="00000CC8"/>
    <w:rsid w:val="00000D1F"/>
    <w:rsid w:val="00000DFF"/>
    <w:rsid w:val="00001298"/>
    <w:rsid w:val="000013F2"/>
    <w:rsid w:val="00001500"/>
    <w:rsid w:val="000019CB"/>
    <w:rsid w:val="00001B35"/>
    <w:rsid w:val="00001DA8"/>
    <w:rsid w:val="00001EFC"/>
    <w:rsid w:val="0000246C"/>
    <w:rsid w:val="0000282B"/>
    <w:rsid w:val="0000303B"/>
    <w:rsid w:val="0000317C"/>
    <w:rsid w:val="00003A84"/>
    <w:rsid w:val="00003B2F"/>
    <w:rsid w:val="00003F91"/>
    <w:rsid w:val="00004279"/>
    <w:rsid w:val="000056AF"/>
    <w:rsid w:val="00005803"/>
    <w:rsid w:val="00005988"/>
    <w:rsid w:val="00005BC9"/>
    <w:rsid w:val="00006587"/>
    <w:rsid w:val="0000734A"/>
    <w:rsid w:val="00007A78"/>
    <w:rsid w:val="00010BA6"/>
    <w:rsid w:val="00010CB3"/>
    <w:rsid w:val="000112E5"/>
    <w:rsid w:val="0001140D"/>
    <w:rsid w:val="00011C54"/>
    <w:rsid w:val="00012915"/>
    <w:rsid w:val="00012E82"/>
    <w:rsid w:val="000131D5"/>
    <w:rsid w:val="00013C82"/>
    <w:rsid w:val="000140F2"/>
    <w:rsid w:val="000147CF"/>
    <w:rsid w:val="00014B03"/>
    <w:rsid w:val="0001579D"/>
    <w:rsid w:val="0001607A"/>
    <w:rsid w:val="00020A7B"/>
    <w:rsid w:val="0002153C"/>
    <w:rsid w:val="00021765"/>
    <w:rsid w:val="00022CE6"/>
    <w:rsid w:val="00024296"/>
    <w:rsid w:val="00024DE4"/>
    <w:rsid w:val="000250F0"/>
    <w:rsid w:val="00025173"/>
    <w:rsid w:val="00026C06"/>
    <w:rsid w:val="00027004"/>
    <w:rsid w:val="00027731"/>
    <w:rsid w:val="00027C86"/>
    <w:rsid w:val="000306D9"/>
    <w:rsid w:val="00030BF8"/>
    <w:rsid w:val="00031721"/>
    <w:rsid w:val="00031FB2"/>
    <w:rsid w:val="00031FF9"/>
    <w:rsid w:val="000322A2"/>
    <w:rsid w:val="00032437"/>
    <w:rsid w:val="00032A67"/>
    <w:rsid w:val="000333E4"/>
    <w:rsid w:val="00033482"/>
    <w:rsid w:val="00033D8B"/>
    <w:rsid w:val="00035BC3"/>
    <w:rsid w:val="0003667E"/>
    <w:rsid w:val="000368BE"/>
    <w:rsid w:val="00036ABF"/>
    <w:rsid w:val="00037580"/>
    <w:rsid w:val="000375D0"/>
    <w:rsid w:val="000378FF"/>
    <w:rsid w:val="00037C26"/>
    <w:rsid w:val="00037D89"/>
    <w:rsid w:val="00040383"/>
    <w:rsid w:val="00040458"/>
    <w:rsid w:val="00040ADF"/>
    <w:rsid w:val="00040BEE"/>
    <w:rsid w:val="00040BF6"/>
    <w:rsid w:val="00041224"/>
    <w:rsid w:val="00042361"/>
    <w:rsid w:val="000436AA"/>
    <w:rsid w:val="0004418E"/>
    <w:rsid w:val="0004423A"/>
    <w:rsid w:val="00044660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415D"/>
    <w:rsid w:val="0005444D"/>
    <w:rsid w:val="00055188"/>
    <w:rsid w:val="00055524"/>
    <w:rsid w:val="00056748"/>
    <w:rsid w:val="00056AB0"/>
    <w:rsid w:val="00056CCD"/>
    <w:rsid w:val="000600F2"/>
    <w:rsid w:val="00060AC5"/>
    <w:rsid w:val="0006138F"/>
    <w:rsid w:val="000617FB"/>
    <w:rsid w:val="00061BC3"/>
    <w:rsid w:val="00061CBD"/>
    <w:rsid w:val="00061EFB"/>
    <w:rsid w:val="000625C2"/>
    <w:rsid w:val="0006279E"/>
    <w:rsid w:val="00062B1E"/>
    <w:rsid w:val="00062CAC"/>
    <w:rsid w:val="000632EB"/>
    <w:rsid w:val="0006372F"/>
    <w:rsid w:val="00063A0A"/>
    <w:rsid w:val="00063ADC"/>
    <w:rsid w:val="00063C95"/>
    <w:rsid w:val="000643FE"/>
    <w:rsid w:val="00064CDA"/>
    <w:rsid w:val="0006581E"/>
    <w:rsid w:val="00065832"/>
    <w:rsid w:val="00065FF3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4007"/>
    <w:rsid w:val="00074882"/>
    <w:rsid w:val="00075750"/>
    <w:rsid w:val="00075783"/>
    <w:rsid w:val="00075E16"/>
    <w:rsid w:val="00076153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AD6"/>
    <w:rsid w:val="00082C28"/>
    <w:rsid w:val="00082F10"/>
    <w:rsid w:val="00083458"/>
    <w:rsid w:val="00083862"/>
    <w:rsid w:val="00083C7D"/>
    <w:rsid w:val="00085A79"/>
    <w:rsid w:val="00085C19"/>
    <w:rsid w:val="000866A1"/>
    <w:rsid w:val="000867CA"/>
    <w:rsid w:val="000867D2"/>
    <w:rsid w:val="0008755F"/>
    <w:rsid w:val="00091357"/>
    <w:rsid w:val="000913B6"/>
    <w:rsid w:val="00091B73"/>
    <w:rsid w:val="00092C3F"/>
    <w:rsid w:val="00092E34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A00FE"/>
    <w:rsid w:val="000A037B"/>
    <w:rsid w:val="000A05F3"/>
    <w:rsid w:val="000A1142"/>
    <w:rsid w:val="000A114D"/>
    <w:rsid w:val="000A160E"/>
    <w:rsid w:val="000A1D26"/>
    <w:rsid w:val="000A2178"/>
    <w:rsid w:val="000A328B"/>
    <w:rsid w:val="000A32B9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29BE"/>
    <w:rsid w:val="000B3691"/>
    <w:rsid w:val="000B38F5"/>
    <w:rsid w:val="000B3AA5"/>
    <w:rsid w:val="000B4048"/>
    <w:rsid w:val="000B461A"/>
    <w:rsid w:val="000B4A10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C4A"/>
    <w:rsid w:val="000C2EBE"/>
    <w:rsid w:val="000C3E73"/>
    <w:rsid w:val="000C3FEB"/>
    <w:rsid w:val="000C4340"/>
    <w:rsid w:val="000C4420"/>
    <w:rsid w:val="000C4A9E"/>
    <w:rsid w:val="000C4D62"/>
    <w:rsid w:val="000C556D"/>
    <w:rsid w:val="000C65B8"/>
    <w:rsid w:val="000C67D3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F03"/>
    <w:rsid w:val="000D5F95"/>
    <w:rsid w:val="000D5FAD"/>
    <w:rsid w:val="000D6221"/>
    <w:rsid w:val="000D6346"/>
    <w:rsid w:val="000D6537"/>
    <w:rsid w:val="000D68D3"/>
    <w:rsid w:val="000D6C97"/>
    <w:rsid w:val="000D6DDE"/>
    <w:rsid w:val="000D6E9E"/>
    <w:rsid w:val="000D6EDF"/>
    <w:rsid w:val="000D6F5C"/>
    <w:rsid w:val="000D757A"/>
    <w:rsid w:val="000D771C"/>
    <w:rsid w:val="000D7B39"/>
    <w:rsid w:val="000D7C78"/>
    <w:rsid w:val="000E1727"/>
    <w:rsid w:val="000E22A0"/>
    <w:rsid w:val="000E36A6"/>
    <w:rsid w:val="000E3BA0"/>
    <w:rsid w:val="000E3EFD"/>
    <w:rsid w:val="000E44B6"/>
    <w:rsid w:val="000E4AC5"/>
    <w:rsid w:val="000E55FF"/>
    <w:rsid w:val="000E62AD"/>
    <w:rsid w:val="000E67F3"/>
    <w:rsid w:val="000E7E35"/>
    <w:rsid w:val="000E7F7F"/>
    <w:rsid w:val="000F0408"/>
    <w:rsid w:val="000F0B2D"/>
    <w:rsid w:val="000F0EB4"/>
    <w:rsid w:val="000F10DD"/>
    <w:rsid w:val="000F1241"/>
    <w:rsid w:val="000F146B"/>
    <w:rsid w:val="000F1A7E"/>
    <w:rsid w:val="000F1E48"/>
    <w:rsid w:val="000F1FBD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E7C"/>
    <w:rsid w:val="001016E0"/>
    <w:rsid w:val="00101B8F"/>
    <w:rsid w:val="00101BDC"/>
    <w:rsid w:val="00102011"/>
    <w:rsid w:val="00102544"/>
    <w:rsid w:val="00102F2D"/>
    <w:rsid w:val="0010373D"/>
    <w:rsid w:val="001038A8"/>
    <w:rsid w:val="00103948"/>
    <w:rsid w:val="001039A3"/>
    <w:rsid w:val="00105C94"/>
    <w:rsid w:val="001061BC"/>
    <w:rsid w:val="00107EF2"/>
    <w:rsid w:val="0011034D"/>
    <w:rsid w:val="00110DE1"/>
    <w:rsid w:val="00111575"/>
    <w:rsid w:val="00111C26"/>
    <w:rsid w:val="00113818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200D"/>
    <w:rsid w:val="00124C5A"/>
    <w:rsid w:val="00124E64"/>
    <w:rsid w:val="00124EDC"/>
    <w:rsid w:val="00124F57"/>
    <w:rsid w:val="0012554A"/>
    <w:rsid w:val="0012599C"/>
    <w:rsid w:val="00125CA5"/>
    <w:rsid w:val="00126F2C"/>
    <w:rsid w:val="00127F24"/>
    <w:rsid w:val="001317AB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FFB"/>
    <w:rsid w:val="001441C2"/>
    <w:rsid w:val="00144268"/>
    <w:rsid w:val="001456D1"/>
    <w:rsid w:val="001469CB"/>
    <w:rsid w:val="0014761F"/>
    <w:rsid w:val="00147A3F"/>
    <w:rsid w:val="00147EE2"/>
    <w:rsid w:val="00147F0F"/>
    <w:rsid w:val="00150212"/>
    <w:rsid w:val="00150529"/>
    <w:rsid w:val="00150882"/>
    <w:rsid w:val="00150D35"/>
    <w:rsid w:val="001511E5"/>
    <w:rsid w:val="001513C9"/>
    <w:rsid w:val="00151F8D"/>
    <w:rsid w:val="0015224F"/>
    <w:rsid w:val="001526A1"/>
    <w:rsid w:val="00152A42"/>
    <w:rsid w:val="00152B4C"/>
    <w:rsid w:val="00152DFF"/>
    <w:rsid w:val="00153739"/>
    <w:rsid w:val="001543EC"/>
    <w:rsid w:val="001557D8"/>
    <w:rsid w:val="00155F0D"/>
    <w:rsid w:val="00155FC3"/>
    <w:rsid w:val="0015619D"/>
    <w:rsid w:val="00156228"/>
    <w:rsid w:val="00156681"/>
    <w:rsid w:val="00156E65"/>
    <w:rsid w:val="001575C5"/>
    <w:rsid w:val="001576B9"/>
    <w:rsid w:val="00157D33"/>
    <w:rsid w:val="001602CE"/>
    <w:rsid w:val="001606B0"/>
    <w:rsid w:val="00160AEC"/>
    <w:rsid w:val="001611DB"/>
    <w:rsid w:val="00161557"/>
    <w:rsid w:val="00162413"/>
    <w:rsid w:val="0016394B"/>
    <w:rsid w:val="00164A19"/>
    <w:rsid w:val="00165514"/>
    <w:rsid w:val="00165645"/>
    <w:rsid w:val="00165F3E"/>
    <w:rsid w:val="00166A6C"/>
    <w:rsid w:val="00166F15"/>
    <w:rsid w:val="00166F7E"/>
    <w:rsid w:val="00170297"/>
    <w:rsid w:val="0017059C"/>
    <w:rsid w:val="00170860"/>
    <w:rsid w:val="00170EC3"/>
    <w:rsid w:val="00170FAE"/>
    <w:rsid w:val="001711EC"/>
    <w:rsid w:val="001722C9"/>
    <w:rsid w:val="00172838"/>
    <w:rsid w:val="001733C9"/>
    <w:rsid w:val="001749CD"/>
    <w:rsid w:val="00174DA1"/>
    <w:rsid w:val="00175312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3127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0C41"/>
    <w:rsid w:val="001915A0"/>
    <w:rsid w:val="00191718"/>
    <w:rsid w:val="00191869"/>
    <w:rsid w:val="00191FC5"/>
    <w:rsid w:val="001928F1"/>
    <w:rsid w:val="00194105"/>
    <w:rsid w:val="001943FD"/>
    <w:rsid w:val="001950E9"/>
    <w:rsid w:val="00195A93"/>
    <w:rsid w:val="001960FB"/>
    <w:rsid w:val="00196FD0"/>
    <w:rsid w:val="001972CE"/>
    <w:rsid w:val="00197CB9"/>
    <w:rsid w:val="001A05A2"/>
    <w:rsid w:val="001A0A42"/>
    <w:rsid w:val="001A1792"/>
    <w:rsid w:val="001A198C"/>
    <w:rsid w:val="001A1AFD"/>
    <w:rsid w:val="001A1DC2"/>
    <w:rsid w:val="001A1E7C"/>
    <w:rsid w:val="001A26B1"/>
    <w:rsid w:val="001A4C36"/>
    <w:rsid w:val="001A525F"/>
    <w:rsid w:val="001A548B"/>
    <w:rsid w:val="001A5A0D"/>
    <w:rsid w:val="001A5F70"/>
    <w:rsid w:val="001A6706"/>
    <w:rsid w:val="001B12D6"/>
    <w:rsid w:val="001B181C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5BB0"/>
    <w:rsid w:val="001C61A0"/>
    <w:rsid w:val="001C624E"/>
    <w:rsid w:val="001C7234"/>
    <w:rsid w:val="001C7B34"/>
    <w:rsid w:val="001C7F72"/>
    <w:rsid w:val="001D0287"/>
    <w:rsid w:val="001D1CB1"/>
    <w:rsid w:val="001D2FD2"/>
    <w:rsid w:val="001D4607"/>
    <w:rsid w:val="001D4BF6"/>
    <w:rsid w:val="001D4D46"/>
    <w:rsid w:val="001D52C7"/>
    <w:rsid w:val="001D5563"/>
    <w:rsid w:val="001D6159"/>
    <w:rsid w:val="001D6377"/>
    <w:rsid w:val="001D6444"/>
    <w:rsid w:val="001D64F1"/>
    <w:rsid w:val="001D6647"/>
    <w:rsid w:val="001D68DD"/>
    <w:rsid w:val="001D6D0F"/>
    <w:rsid w:val="001D7512"/>
    <w:rsid w:val="001D77EC"/>
    <w:rsid w:val="001D7AEC"/>
    <w:rsid w:val="001D7B6B"/>
    <w:rsid w:val="001D7FDD"/>
    <w:rsid w:val="001E0FFC"/>
    <w:rsid w:val="001E17EB"/>
    <w:rsid w:val="001E29DB"/>
    <w:rsid w:val="001E2AD4"/>
    <w:rsid w:val="001E2B0D"/>
    <w:rsid w:val="001E30B4"/>
    <w:rsid w:val="001E3953"/>
    <w:rsid w:val="001E494B"/>
    <w:rsid w:val="001E499E"/>
    <w:rsid w:val="001E4D1D"/>
    <w:rsid w:val="001E6565"/>
    <w:rsid w:val="001E69AE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526"/>
    <w:rsid w:val="001F705D"/>
    <w:rsid w:val="001F7FB1"/>
    <w:rsid w:val="0020026E"/>
    <w:rsid w:val="002006FD"/>
    <w:rsid w:val="00200914"/>
    <w:rsid w:val="00200E2D"/>
    <w:rsid w:val="0020110E"/>
    <w:rsid w:val="00201433"/>
    <w:rsid w:val="002015DE"/>
    <w:rsid w:val="0020256A"/>
    <w:rsid w:val="00203C6E"/>
    <w:rsid w:val="00204118"/>
    <w:rsid w:val="0020544E"/>
    <w:rsid w:val="00205CF4"/>
    <w:rsid w:val="0020643D"/>
    <w:rsid w:val="00206936"/>
    <w:rsid w:val="00206BD8"/>
    <w:rsid w:val="00206BF0"/>
    <w:rsid w:val="00207375"/>
    <w:rsid w:val="002073EB"/>
    <w:rsid w:val="00210886"/>
    <w:rsid w:val="0021151E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17E25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A6D"/>
    <w:rsid w:val="0022415C"/>
    <w:rsid w:val="002249D8"/>
    <w:rsid w:val="00224BBE"/>
    <w:rsid w:val="00225600"/>
    <w:rsid w:val="0022586F"/>
    <w:rsid w:val="00225A4A"/>
    <w:rsid w:val="00225A67"/>
    <w:rsid w:val="002260BF"/>
    <w:rsid w:val="0022708B"/>
    <w:rsid w:val="002275FA"/>
    <w:rsid w:val="00230965"/>
    <w:rsid w:val="002309D2"/>
    <w:rsid w:val="00230BE7"/>
    <w:rsid w:val="002318EF"/>
    <w:rsid w:val="00232477"/>
    <w:rsid w:val="00232772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37BCD"/>
    <w:rsid w:val="002401E2"/>
    <w:rsid w:val="00240333"/>
    <w:rsid w:val="0024038B"/>
    <w:rsid w:val="00241C21"/>
    <w:rsid w:val="00241D6F"/>
    <w:rsid w:val="0024233D"/>
    <w:rsid w:val="002424C6"/>
    <w:rsid w:val="002425B6"/>
    <w:rsid w:val="002427AD"/>
    <w:rsid w:val="00242E72"/>
    <w:rsid w:val="00243D2D"/>
    <w:rsid w:val="00243F7D"/>
    <w:rsid w:val="002440CD"/>
    <w:rsid w:val="0024437C"/>
    <w:rsid w:val="00244447"/>
    <w:rsid w:val="002447E3"/>
    <w:rsid w:val="00244CE7"/>
    <w:rsid w:val="00244DB5"/>
    <w:rsid w:val="00245087"/>
    <w:rsid w:val="002461EE"/>
    <w:rsid w:val="00246B5D"/>
    <w:rsid w:val="00246FD7"/>
    <w:rsid w:val="00250573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28F"/>
    <w:rsid w:val="00255453"/>
    <w:rsid w:val="00255A26"/>
    <w:rsid w:val="00255D9A"/>
    <w:rsid w:val="00256599"/>
    <w:rsid w:val="00256EF1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8C1"/>
    <w:rsid w:val="00261F6C"/>
    <w:rsid w:val="00262725"/>
    <w:rsid w:val="00262A19"/>
    <w:rsid w:val="002644C4"/>
    <w:rsid w:val="002644CF"/>
    <w:rsid w:val="002650E6"/>
    <w:rsid w:val="0026564B"/>
    <w:rsid w:val="00265797"/>
    <w:rsid w:val="002658AA"/>
    <w:rsid w:val="00265A68"/>
    <w:rsid w:val="002669BF"/>
    <w:rsid w:val="00266B2D"/>
    <w:rsid w:val="00267354"/>
    <w:rsid w:val="00271EA9"/>
    <w:rsid w:val="0027269D"/>
    <w:rsid w:val="00272756"/>
    <w:rsid w:val="00272BE4"/>
    <w:rsid w:val="00272D4C"/>
    <w:rsid w:val="00274433"/>
    <w:rsid w:val="002744F5"/>
    <w:rsid w:val="00274C12"/>
    <w:rsid w:val="00276232"/>
    <w:rsid w:val="00276553"/>
    <w:rsid w:val="00276B9E"/>
    <w:rsid w:val="0027718E"/>
    <w:rsid w:val="00280537"/>
    <w:rsid w:val="002807CC"/>
    <w:rsid w:val="00281301"/>
    <w:rsid w:val="00281328"/>
    <w:rsid w:val="00281D7B"/>
    <w:rsid w:val="00281FB2"/>
    <w:rsid w:val="002820FA"/>
    <w:rsid w:val="00282B58"/>
    <w:rsid w:val="00282C02"/>
    <w:rsid w:val="00282D07"/>
    <w:rsid w:val="00283922"/>
    <w:rsid w:val="00284313"/>
    <w:rsid w:val="00284ACE"/>
    <w:rsid w:val="00285164"/>
    <w:rsid w:val="00285640"/>
    <w:rsid w:val="00285D91"/>
    <w:rsid w:val="00286D31"/>
    <w:rsid w:val="00287CA8"/>
    <w:rsid w:val="0029086C"/>
    <w:rsid w:val="00290FCB"/>
    <w:rsid w:val="0029245B"/>
    <w:rsid w:val="002933F5"/>
    <w:rsid w:val="0029382E"/>
    <w:rsid w:val="00293E15"/>
    <w:rsid w:val="002943A1"/>
    <w:rsid w:val="0029633F"/>
    <w:rsid w:val="0029658D"/>
    <w:rsid w:val="00296908"/>
    <w:rsid w:val="00296A76"/>
    <w:rsid w:val="00297C1D"/>
    <w:rsid w:val="002A0FC4"/>
    <w:rsid w:val="002A134B"/>
    <w:rsid w:val="002A168C"/>
    <w:rsid w:val="002A1A3D"/>
    <w:rsid w:val="002A1C65"/>
    <w:rsid w:val="002A20C0"/>
    <w:rsid w:val="002A285A"/>
    <w:rsid w:val="002A2F89"/>
    <w:rsid w:val="002A30D6"/>
    <w:rsid w:val="002A3D6D"/>
    <w:rsid w:val="002A4087"/>
    <w:rsid w:val="002A412A"/>
    <w:rsid w:val="002A4271"/>
    <w:rsid w:val="002A463B"/>
    <w:rsid w:val="002A4915"/>
    <w:rsid w:val="002A5335"/>
    <w:rsid w:val="002A5C80"/>
    <w:rsid w:val="002A5DA1"/>
    <w:rsid w:val="002A6DE9"/>
    <w:rsid w:val="002B00BA"/>
    <w:rsid w:val="002B0E96"/>
    <w:rsid w:val="002B1101"/>
    <w:rsid w:val="002B12C5"/>
    <w:rsid w:val="002B1DF8"/>
    <w:rsid w:val="002B4C50"/>
    <w:rsid w:val="002B4E77"/>
    <w:rsid w:val="002B53FD"/>
    <w:rsid w:val="002B5538"/>
    <w:rsid w:val="002B5D08"/>
    <w:rsid w:val="002B61EE"/>
    <w:rsid w:val="002B641B"/>
    <w:rsid w:val="002B6593"/>
    <w:rsid w:val="002B7495"/>
    <w:rsid w:val="002B75BC"/>
    <w:rsid w:val="002B7C84"/>
    <w:rsid w:val="002C084B"/>
    <w:rsid w:val="002C1173"/>
    <w:rsid w:val="002C1706"/>
    <w:rsid w:val="002C1B3A"/>
    <w:rsid w:val="002C1C02"/>
    <w:rsid w:val="002C2361"/>
    <w:rsid w:val="002C2526"/>
    <w:rsid w:val="002C2893"/>
    <w:rsid w:val="002C2F1E"/>
    <w:rsid w:val="002C3781"/>
    <w:rsid w:val="002C4F6F"/>
    <w:rsid w:val="002C53CF"/>
    <w:rsid w:val="002C53E3"/>
    <w:rsid w:val="002C602C"/>
    <w:rsid w:val="002C6A17"/>
    <w:rsid w:val="002C743F"/>
    <w:rsid w:val="002C79BF"/>
    <w:rsid w:val="002D046E"/>
    <w:rsid w:val="002D0613"/>
    <w:rsid w:val="002D0656"/>
    <w:rsid w:val="002D06E6"/>
    <w:rsid w:val="002D0723"/>
    <w:rsid w:val="002D2F7C"/>
    <w:rsid w:val="002D3168"/>
    <w:rsid w:val="002D48B5"/>
    <w:rsid w:val="002D4BAE"/>
    <w:rsid w:val="002D502E"/>
    <w:rsid w:val="002D5F4C"/>
    <w:rsid w:val="002D6316"/>
    <w:rsid w:val="002D68E4"/>
    <w:rsid w:val="002D693A"/>
    <w:rsid w:val="002D7732"/>
    <w:rsid w:val="002D7F86"/>
    <w:rsid w:val="002E1D2D"/>
    <w:rsid w:val="002E201E"/>
    <w:rsid w:val="002E2039"/>
    <w:rsid w:val="002E20DF"/>
    <w:rsid w:val="002E25BD"/>
    <w:rsid w:val="002E36E6"/>
    <w:rsid w:val="002E38C5"/>
    <w:rsid w:val="002E3E70"/>
    <w:rsid w:val="002E4B8D"/>
    <w:rsid w:val="002E4F28"/>
    <w:rsid w:val="002E6514"/>
    <w:rsid w:val="002E6BCE"/>
    <w:rsid w:val="002E6C86"/>
    <w:rsid w:val="002E7105"/>
    <w:rsid w:val="002E74A8"/>
    <w:rsid w:val="002F0691"/>
    <w:rsid w:val="002F0A40"/>
    <w:rsid w:val="002F0FE4"/>
    <w:rsid w:val="002F192B"/>
    <w:rsid w:val="002F2146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DC7"/>
    <w:rsid w:val="00300150"/>
    <w:rsid w:val="00300449"/>
    <w:rsid w:val="00300C5C"/>
    <w:rsid w:val="003023A1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2089"/>
    <w:rsid w:val="003129F1"/>
    <w:rsid w:val="00313181"/>
    <w:rsid w:val="00313E89"/>
    <w:rsid w:val="00313EF2"/>
    <w:rsid w:val="00315273"/>
    <w:rsid w:val="00315F6A"/>
    <w:rsid w:val="003163FB"/>
    <w:rsid w:val="00317342"/>
    <w:rsid w:val="00317603"/>
    <w:rsid w:val="00320DA4"/>
    <w:rsid w:val="00321AC2"/>
    <w:rsid w:val="00321D86"/>
    <w:rsid w:val="00321FFA"/>
    <w:rsid w:val="00322898"/>
    <w:rsid w:val="00323446"/>
    <w:rsid w:val="00324E68"/>
    <w:rsid w:val="00324ECE"/>
    <w:rsid w:val="00324F99"/>
    <w:rsid w:val="00325E51"/>
    <w:rsid w:val="00326A1E"/>
    <w:rsid w:val="00326FFA"/>
    <w:rsid w:val="00327FB2"/>
    <w:rsid w:val="00331F39"/>
    <w:rsid w:val="00332292"/>
    <w:rsid w:val="00332862"/>
    <w:rsid w:val="00332B9B"/>
    <w:rsid w:val="0033373C"/>
    <w:rsid w:val="00333F01"/>
    <w:rsid w:val="00334AC8"/>
    <w:rsid w:val="00334C6B"/>
    <w:rsid w:val="00334EBC"/>
    <w:rsid w:val="00335211"/>
    <w:rsid w:val="00335877"/>
    <w:rsid w:val="00335AC6"/>
    <w:rsid w:val="00335B99"/>
    <w:rsid w:val="00335DA7"/>
    <w:rsid w:val="003365F3"/>
    <w:rsid w:val="003378F9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0C2"/>
    <w:rsid w:val="003553B7"/>
    <w:rsid w:val="00355DBF"/>
    <w:rsid w:val="00355E64"/>
    <w:rsid w:val="00356391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4F88"/>
    <w:rsid w:val="003650BA"/>
    <w:rsid w:val="0036525C"/>
    <w:rsid w:val="00365958"/>
    <w:rsid w:val="00366191"/>
    <w:rsid w:val="003661F3"/>
    <w:rsid w:val="003665BB"/>
    <w:rsid w:val="00366C31"/>
    <w:rsid w:val="003672BE"/>
    <w:rsid w:val="00367622"/>
    <w:rsid w:val="00367CB2"/>
    <w:rsid w:val="00370351"/>
    <w:rsid w:val="00370870"/>
    <w:rsid w:val="00370922"/>
    <w:rsid w:val="00370B24"/>
    <w:rsid w:val="00370B77"/>
    <w:rsid w:val="00370E5A"/>
    <w:rsid w:val="00370FF8"/>
    <w:rsid w:val="00371040"/>
    <w:rsid w:val="003713C8"/>
    <w:rsid w:val="003733F8"/>
    <w:rsid w:val="0037389E"/>
    <w:rsid w:val="003738C6"/>
    <w:rsid w:val="00374917"/>
    <w:rsid w:val="00374932"/>
    <w:rsid w:val="00374A95"/>
    <w:rsid w:val="00374AE3"/>
    <w:rsid w:val="00375597"/>
    <w:rsid w:val="00375D51"/>
    <w:rsid w:val="00376628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6E7A"/>
    <w:rsid w:val="003870F3"/>
    <w:rsid w:val="00387930"/>
    <w:rsid w:val="00387C7B"/>
    <w:rsid w:val="00387E32"/>
    <w:rsid w:val="0039059E"/>
    <w:rsid w:val="003905CB"/>
    <w:rsid w:val="003906C4"/>
    <w:rsid w:val="0039077A"/>
    <w:rsid w:val="003914C9"/>
    <w:rsid w:val="00391D2C"/>
    <w:rsid w:val="00392184"/>
    <w:rsid w:val="003923F0"/>
    <w:rsid w:val="00392A97"/>
    <w:rsid w:val="00392F54"/>
    <w:rsid w:val="0039377E"/>
    <w:rsid w:val="0039389D"/>
    <w:rsid w:val="00394BED"/>
    <w:rsid w:val="003957B7"/>
    <w:rsid w:val="00395E0C"/>
    <w:rsid w:val="00396736"/>
    <w:rsid w:val="00397A30"/>
    <w:rsid w:val="00397FF1"/>
    <w:rsid w:val="003A0259"/>
    <w:rsid w:val="003A033C"/>
    <w:rsid w:val="003A09B6"/>
    <w:rsid w:val="003A1A36"/>
    <w:rsid w:val="003A2540"/>
    <w:rsid w:val="003A2FA4"/>
    <w:rsid w:val="003A3530"/>
    <w:rsid w:val="003A3AA8"/>
    <w:rsid w:val="003A40CC"/>
    <w:rsid w:val="003A4733"/>
    <w:rsid w:val="003A50CB"/>
    <w:rsid w:val="003A670A"/>
    <w:rsid w:val="003A6DD2"/>
    <w:rsid w:val="003A712F"/>
    <w:rsid w:val="003A72C8"/>
    <w:rsid w:val="003A7453"/>
    <w:rsid w:val="003A7D11"/>
    <w:rsid w:val="003B1652"/>
    <w:rsid w:val="003B23D4"/>
    <w:rsid w:val="003B286D"/>
    <w:rsid w:val="003B28D6"/>
    <w:rsid w:val="003B3159"/>
    <w:rsid w:val="003B333E"/>
    <w:rsid w:val="003B336F"/>
    <w:rsid w:val="003B36FB"/>
    <w:rsid w:val="003B390E"/>
    <w:rsid w:val="003B3BCC"/>
    <w:rsid w:val="003B4565"/>
    <w:rsid w:val="003B462C"/>
    <w:rsid w:val="003B5D42"/>
    <w:rsid w:val="003B61F3"/>
    <w:rsid w:val="003B6602"/>
    <w:rsid w:val="003B69F1"/>
    <w:rsid w:val="003B6BC6"/>
    <w:rsid w:val="003B702D"/>
    <w:rsid w:val="003B7C5F"/>
    <w:rsid w:val="003B7FD9"/>
    <w:rsid w:val="003C14BE"/>
    <w:rsid w:val="003C16CF"/>
    <w:rsid w:val="003C1BF1"/>
    <w:rsid w:val="003C1FFA"/>
    <w:rsid w:val="003C28DB"/>
    <w:rsid w:val="003C2AC5"/>
    <w:rsid w:val="003C2C0E"/>
    <w:rsid w:val="003C2F59"/>
    <w:rsid w:val="003C4284"/>
    <w:rsid w:val="003C4C7E"/>
    <w:rsid w:val="003C5118"/>
    <w:rsid w:val="003C5A19"/>
    <w:rsid w:val="003C5B4D"/>
    <w:rsid w:val="003C7711"/>
    <w:rsid w:val="003C7E3A"/>
    <w:rsid w:val="003D14CA"/>
    <w:rsid w:val="003D1AB8"/>
    <w:rsid w:val="003D1D1C"/>
    <w:rsid w:val="003D244B"/>
    <w:rsid w:val="003D2701"/>
    <w:rsid w:val="003D281E"/>
    <w:rsid w:val="003D31E9"/>
    <w:rsid w:val="003D3CEF"/>
    <w:rsid w:val="003D4180"/>
    <w:rsid w:val="003D4C0A"/>
    <w:rsid w:val="003D5149"/>
    <w:rsid w:val="003D53DB"/>
    <w:rsid w:val="003D53F6"/>
    <w:rsid w:val="003D580F"/>
    <w:rsid w:val="003D63F4"/>
    <w:rsid w:val="003D649A"/>
    <w:rsid w:val="003D6DBA"/>
    <w:rsid w:val="003D7440"/>
    <w:rsid w:val="003E057C"/>
    <w:rsid w:val="003E0F38"/>
    <w:rsid w:val="003E102E"/>
    <w:rsid w:val="003E18F9"/>
    <w:rsid w:val="003E1F4F"/>
    <w:rsid w:val="003E22BD"/>
    <w:rsid w:val="003E24D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F0575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1C"/>
    <w:rsid w:val="003F34C1"/>
    <w:rsid w:val="003F4039"/>
    <w:rsid w:val="003F42EF"/>
    <w:rsid w:val="003F4B22"/>
    <w:rsid w:val="003F536F"/>
    <w:rsid w:val="003F5CE2"/>
    <w:rsid w:val="003F7CDC"/>
    <w:rsid w:val="00401130"/>
    <w:rsid w:val="004012DE"/>
    <w:rsid w:val="0040149C"/>
    <w:rsid w:val="00401972"/>
    <w:rsid w:val="00402B5E"/>
    <w:rsid w:val="00403B97"/>
    <w:rsid w:val="00403D37"/>
    <w:rsid w:val="004042CF"/>
    <w:rsid w:val="00404BFE"/>
    <w:rsid w:val="00406275"/>
    <w:rsid w:val="00406636"/>
    <w:rsid w:val="00407290"/>
    <w:rsid w:val="0040767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312B"/>
    <w:rsid w:val="0041455E"/>
    <w:rsid w:val="00415044"/>
    <w:rsid w:val="004152D5"/>
    <w:rsid w:val="004155D5"/>
    <w:rsid w:val="00415DEC"/>
    <w:rsid w:val="0041624F"/>
    <w:rsid w:val="0041693F"/>
    <w:rsid w:val="00416A92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2B3D"/>
    <w:rsid w:val="0042340C"/>
    <w:rsid w:val="00423A11"/>
    <w:rsid w:val="00423D35"/>
    <w:rsid w:val="00423ECF"/>
    <w:rsid w:val="00423F06"/>
    <w:rsid w:val="00424933"/>
    <w:rsid w:val="00424C56"/>
    <w:rsid w:val="00424CEE"/>
    <w:rsid w:val="00424DC3"/>
    <w:rsid w:val="004263D0"/>
    <w:rsid w:val="004265C3"/>
    <w:rsid w:val="004266E9"/>
    <w:rsid w:val="00427563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6147"/>
    <w:rsid w:val="00436681"/>
    <w:rsid w:val="00436F61"/>
    <w:rsid w:val="004371B4"/>
    <w:rsid w:val="00437471"/>
    <w:rsid w:val="004377A3"/>
    <w:rsid w:val="00437A91"/>
    <w:rsid w:val="0044012C"/>
    <w:rsid w:val="00440905"/>
    <w:rsid w:val="00440D67"/>
    <w:rsid w:val="00441541"/>
    <w:rsid w:val="00441858"/>
    <w:rsid w:val="00441A53"/>
    <w:rsid w:val="00444117"/>
    <w:rsid w:val="0044451B"/>
    <w:rsid w:val="00444654"/>
    <w:rsid w:val="00445A58"/>
    <w:rsid w:val="00445C86"/>
    <w:rsid w:val="00446A35"/>
    <w:rsid w:val="00446E7B"/>
    <w:rsid w:val="00446F7D"/>
    <w:rsid w:val="004473EE"/>
    <w:rsid w:val="0044778D"/>
    <w:rsid w:val="00447ADF"/>
    <w:rsid w:val="00447B36"/>
    <w:rsid w:val="00450063"/>
    <w:rsid w:val="00450193"/>
    <w:rsid w:val="004505FD"/>
    <w:rsid w:val="004507A9"/>
    <w:rsid w:val="00451B5E"/>
    <w:rsid w:val="00452745"/>
    <w:rsid w:val="00452991"/>
    <w:rsid w:val="00452E93"/>
    <w:rsid w:val="00453B1E"/>
    <w:rsid w:val="00453C54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EC6"/>
    <w:rsid w:val="00462539"/>
    <w:rsid w:val="00462C29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D67"/>
    <w:rsid w:val="004703F6"/>
    <w:rsid w:val="00470553"/>
    <w:rsid w:val="00471776"/>
    <w:rsid w:val="0047193E"/>
    <w:rsid w:val="00471A6D"/>
    <w:rsid w:val="00471D5B"/>
    <w:rsid w:val="004722B0"/>
    <w:rsid w:val="004728A0"/>
    <w:rsid w:val="0047309E"/>
    <w:rsid w:val="004736C8"/>
    <w:rsid w:val="004745A3"/>
    <w:rsid w:val="0047496B"/>
    <w:rsid w:val="00475ABB"/>
    <w:rsid w:val="00477CD5"/>
    <w:rsid w:val="00480422"/>
    <w:rsid w:val="00481826"/>
    <w:rsid w:val="00481EF6"/>
    <w:rsid w:val="00482C64"/>
    <w:rsid w:val="00483ABE"/>
    <w:rsid w:val="00485999"/>
    <w:rsid w:val="0048611A"/>
    <w:rsid w:val="004863B2"/>
    <w:rsid w:val="00486D44"/>
    <w:rsid w:val="0049040E"/>
    <w:rsid w:val="00490F06"/>
    <w:rsid w:val="0049115F"/>
    <w:rsid w:val="004911B4"/>
    <w:rsid w:val="00493D57"/>
    <w:rsid w:val="004940A9"/>
    <w:rsid w:val="004947EC"/>
    <w:rsid w:val="00495041"/>
    <w:rsid w:val="00495521"/>
    <w:rsid w:val="00495F67"/>
    <w:rsid w:val="00496341"/>
    <w:rsid w:val="00496AC3"/>
    <w:rsid w:val="004973C8"/>
    <w:rsid w:val="00497E51"/>
    <w:rsid w:val="004A011B"/>
    <w:rsid w:val="004A08C2"/>
    <w:rsid w:val="004A0BFF"/>
    <w:rsid w:val="004A0C79"/>
    <w:rsid w:val="004A10D4"/>
    <w:rsid w:val="004A1D20"/>
    <w:rsid w:val="004A243C"/>
    <w:rsid w:val="004A31B8"/>
    <w:rsid w:val="004A3402"/>
    <w:rsid w:val="004A36F5"/>
    <w:rsid w:val="004A6E73"/>
    <w:rsid w:val="004A7547"/>
    <w:rsid w:val="004A7665"/>
    <w:rsid w:val="004A78D8"/>
    <w:rsid w:val="004A7CAD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5104"/>
    <w:rsid w:val="004B5BA4"/>
    <w:rsid w:val="004B6802"/>
    <w:rsid w:val="004B6AA2"/>
    <w:rsid w:val="004B6CF5"/>
    <w:rsid w:val="004B7D96"/>
    <w:rsid w:val="004C09F6"/>
    <w:rsid w:val="004C0E72"/>
    <w:rsid w:val="004C1328"/>
    <w:rsid w:val="004C2C05"/>
    <w:rsid w:val="004C3054"/>
    <w:rsid w:val="004C481A"/>
    <w:rsid w:val="004C4F0F"/>
    <w:rsid w:val="004C526F"/>
    <w:rsid w:val="004C5495"/>
    <w:rsid w:val="004C5A3C"/>
    <w:rsid w:val="004C5ADC"/>
    <w:rsid w:val="004C5C60"/>
    <w:rsid w:val="004C635D"/>
    <w:rsid w:val="004C6427"/>
    <w:rsid w:val="004C7B0B"/>
    <w:rsid w:val="004C7FF1"/>
    <w:rsid w:val="004D048A"/>
    <w:rsid w:val="004D142E"/>
    <w:rsid w:val="004D1AC5"/>
    <w:rsid w:val="004D21F7"/>
    <w:rsid w:val="004D2219"/>
    <w:rsid w:val="004D3B82"/>
    <w:rsid w:val="004D3D83"/>
    <w:rsid w:val="004D4D43"/>
    <w:rsid w:val="004D4FDB"/>
    <w:rsid w:val="004D5300"/>
    <w:rsid w:val="004D55DA"/>
    <w:rsid w:val="004D5F9E"/>
    <w:rsid w:val="004D63FC"/>
    <w:rsid w:val="004D6F46"/>
    <w:rsid w:val="004D7456"/>
    <w:rsid w:val="004D7496"/>
    <w:rsid w:val="004D78E7"/>
    <w:rsid w:val="004E089C"/>
    <w:rsid w:val="004E10F7"/>
    <w:rsid w:val="004E13D0"/>
    <w:rsid w:val="004E1984"/>
    <w:rsid w:val="004E418F"/>
    <w:rsid w:val="004E4320"/>
    <w:rsid w:val="004E4F87"/>
    <w:rsid w:val="004E717D"/>
    <w:rsid w:val="004E7259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500880"/>
    <w:rsid w:val="00501268"/>
    <w:rsid w:val="0050189B"/>
    <w:rsid w:val="005019E5"/>
    <w:rsid w:val="00502A0B"/>
    <w:rsid w:val="00502B58"/>
    <w:rsid w:val="00503A3E"/>
    <w:rsid w:val="00504378"/>
    <w:rsid w:val="00504838"/>
    <w:rsid w:val="00504AC6"/>
    <w:rsid w:val="00504B5D"/>
    <w:rsid w:val="00504E2D"/>
    <w:rsid w:val="0050519E"/>
    <w:rsid w:val="00505BDB"/>
    <w:rsid w:val="00506004"/>
    <w:rsid w:val="005061F4"/>
    <w:rsid w:val="00506211"/>
    <w:rsid w:val="0050642C"/>
    <w:rsid w:val="005075C0"/>
    <w:rsid w:val="00507D1C"/>
    <w:rsid w:val="0051093E"/>
    <w:rsid w:val="00510B7C"/>
    <w:rsid w:val="0051189B"/>
    <w:rsid w:val="0051199F"/>
    <w:rsid w:val="005128E7"/>
    <w:rsid w:val="00512DC0"/>
    <w:rsid w:val="005136DA"/>
    <w:rsid w:val="00513951"/>
    <w:rsid w:val="00513D34"/>
    <w:rsid w:val="0051442C"/>
    <w:rsid w:val="005146FF"/>
    <w:rsid w:val="005149A1"/>
    <w:rsid w:val="00515136"/>
    <w:rsid w:val="00515367"/>
    <w:rsid w:val="005158FA"/>
    <w:rsid w:val="00516AD2"/>
    <w:rsid w:val="0051732C"/>
    <w:rsid w:val="005174AE"/>
    <w:rsid w:val="00517B5D"/>
    <w:rsid w:val="005202E3"/>
    <w:rsid w:val="005208E4"/>
    <w:rsid w:val="00521508"/>
    <w:rsid w:val="00521ACA"/>
    <w:rsid w:val="005237C6"/>
    <w:rsid w:val="00523AA9"/>
    <w:rsid w:val="00523E1E"/>
    <w:rsid w:val="00525249"/>
    <w:rsid w:val="00525397"/>
    <w:rsid w:val="00525779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3E2"/>
    <w:rsid w:val="00531A0C"/>
    <w:rsid w:val="00531A4B"/>
    <w:rsid w:val="00533103"/>
    <w:rsid w:val="0053318B"/>
    <w:rsid w:val="00533237"/>
    <w:rsid w:val="00533905"/>
    <w:rsid w:val="0053420F"/>
    <w:rsid w:val="005347FF"/>
    <w:rsid w:val="00534BF1"/>
    <w:rsid w:val="00535D28"/>
    <w:rsid w:val="00535DC9"/>
    <w:rsid w:val="0053718D"/>
    <w:rsid w:val="00537F48"/>
    <w:rsid w:val="00540B52"/>
    <w:rsid w:val="00541352"/>
    <w:rsid w:val="0054178F"/>
    <w:rsid w:val="00541BB3"/>
    <w:rsid w:val="00542319"/>
    <w:rsid w:val="0054234F"/>
    <w:rsid w:val="005429C7"/>
    <w:rsid w:val="00543322"/>
    <w:rsid w:val="0054338B"/>
    <w:rsid w:val="005439D1"/>
    <w:rsid w:val="00543A33"/>
    <w:rsid w:val="00543B3C"/>
    <w:rsid w:val="00543D2C"/>
    <w:rsid w:val="00544A21"/>
    <w:rsid w:val="00545492"/>
    <w:rsid w:val="00545999"/>
    <w:rsid w:val="005459BB"/>
    <w:rsid w:val="0054610F"/>
    <w:rsid w:val="0054675B"/>
    <w:rsid w:val="005470C4"/>
    <w:rsid w:val="00547205"/>
    <w:rsid w:val="005477F8"/>
    <w:rsid w:val="00550380"/>
    <w:rsid w:val="00550591"/>
    <w:rsid w:val="005509FD"/>
    <w:rsid w:val="00550BAA"/>
    <w:rsid w:val="005512E3"/>
    <w:rsid w:val="005513C7"/>
    <w:rsid w:val="005514BD"/>
    <w:rsid w:val="005516FA"/>
    <w:rsid w:val="00551934"/>
    <w:rsid w:val="00551CA4"/>
    <w:rsid w:val="00551CFC"/>
    <w:rsid w:val="00552D63"/>
    <w:rsid w:val="00553272"/>
    <w:rsid w:val="00554B80"/>
    <w:rsid w:val="00554FDC"/>
    <w:rsid w:val="00556504"/>
    <w:rsid w:val="0055654D"/>
    <w:rsid w:val="00556F39"/>
    <w:rsid w:val="005571A2"/>
    <w:rsid w:val="005577B7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964"/>
    <w:rsid w:val="00563A62"/>
    <w:rsid w:val="00563F01"/>
    <w:rsid w:val="00564747"/>
    <w:rsid w:val="00564F93"/>
    <w:rsid w:val="0056574F"/>
    <w:rsid w:val="0056583D"/>
    <w:rsid w:val="0056602A"/>
    <w:rsid w:val="005665E9"/>
    <w:rsid w:val="00566E2C"/>
    <w:rsid w:val="0056717A"/>
    <w:rsid w:val="0057081F"/>
    <w:rsid w:val="00570F11"/>
    <w:rsid w:val="00571467"/>
    <w:rsid w:val="0057241D"/>
    <w:rsid w:val="005725B1"/>
    <w:rsid w:val="00572CD8"/>
    <w:rsid w:val="00572FD5"/>
    <w:rsid w:val="005731E9"/>
    <w:rsid w:val="0057381E"/>
    <w:rsid w:val="00573940"/>
    <w:rsid w:val="00573CC4"/>
    <w:rsid w:val="00574182"/>
    <w:rsid w:val="00574315"/>
    <w:rsid w:val="00574A8E"/>
    <w:rsid w:val="00574B81"/>
    <w:rsid w:val="00574BEB"/>
    <w:rsid w:val="00574D09"/>
    <w:rsid w:val="00575566"/>
    <w:rsid w:val="0057566C"/>
    <w:rsid w:val="0057582F"/>
    <w:rsid w:val="00575E46"/>
    <w:rsid w:val="00576296"/>
    <w:rsid w:val="00576374"/>
    <w:rsid w:val="0057639C"/>
    <w:rsid w:val="00576D0F"/>
    <w:rsid w:val="0057701B"/>
    <w:rsid w:val="005777AA"/>
    <w:rsid w:val="00577EB5"/>
    <w:rsid w:val="00580BFB"/>
    <w:rsid w:val="0058173C"/>
    <w:rsid w:val="00581E51"/>
    <w:rsid w:val="00582281"/>
    <w:rsid w:val="00583C99"/>
    <w:rsid w:val="00584A50"/>
    <w:rsid w:val="00585164"/>
    <w:rsid w:val="00585373"/>
    <w:rsid w:val="00585762"/>
    <w:rsid w:val="005857E4"/>
    <w:rsid w:val="00585B9F"/>
    <w:rsid w:val="0058624E"/>
    <w:rsid w:val="00586975"/>
    <w:rsid w:val="00587597"/>
    <w:rsid w:val="00590388"/>
    <w:rsid w:val="005912CB"/>
    <w:rsid w:val="0059165F"/>
    <w:rsid w:val="005922FE"/>
    <w:rsid w:val="005925A5"/>
    <w:rsid w:val="0059261F"/>
    <w:rsid w:val="00593450"/>
    <w:rsid w:val="00593570"/>
    <w:rsid w:val="00593D59"/>
    <w:rsid w:val="00594376"/>
    <w:rsid w:val="005950F6"/>
    <w:rsid w:val="00595233"/>
    <w:rsid w:val="00595D10"/>
    <w:rsid w:val="005963B4"/>
    <w:rsid w:val="00596443"/>
    <w:rsid w:val="00596CFD"/>
    <w:rsid w:val="00596F6B"/>
    <w:rsid w:val="005974CB"/>
    <w:rsid w:val="00597A4B"/>
    <w:rsid w:val="00597BA0"/>
    <w:rsid w:val="00597DC1"/>
    <w:rsid w:val="005A045F"/>
    <w:rsid w:val="005A19AD"/>
    <w:rsid w:val="005A1CFD"/>
    <w:rsid w:val="005A1EC4"/>
    <w:rsid w:val="005A230C"/>
    <w:rsid w:val="005A2A4D"/>
    <w:rsid w:val="005A34B1"/>
    <w:rsid w:val="005A3652"/>
    <w:rsid w:val="005A5268"/>
    <w:rsid w:val="005A569B"/>
    <w:rsid w:val="005A6931"/>
    <w:rsid w:val="005A74E4"/>
    <w:rsid w:val="005A7F5D"/>
    <w:rsid w:val="005B09CF"/>
    <w:rsid w:val="005B0DC5"/>
    <w:rsid w:val="005B107F"/>
    <w:rsid w:val="005B138E"/>
    <w:rsid w:val="005B2405"/>
    <w:rsid w:val="005B244E"/>
    <w:rsid w:val="005B2D26"/>
    <w:rsid w:val="005B2DFB"/>
    <w:rsid w:val="005B47CE"/>
    <w:rsid w:val="005B4955"/>
    <w:rsid w:val="005B4C31"/>
    <w:rsid w:val="005B4C81"/>
    <w:rsid w:val="005B52DA"/>
    <w:rsid w:val="005B637D"/>
    <w:rsid w:val="005B67BE"/>
    <w:rsid w:val="005B685A"/>
    <w:rsid w:val="005B6DD8"/>
    <w:rsid w:val="005B7518"/>
    <w:rsid w:val="005B79D5"/>
    <w:rsid w:val="005B7E47"/>
    <w:rsid w:val="005B7F64"/>
    <w:rsid w:val="005C0335"/>
    <w:rsid w:val="005C05BC"/>
    <w:rsid w:val="005C0681"/>
    <w:rsid w:val="005C0AEF"/>
    <w:rsid w:val="005C100D"/>
    <w:rsid w:val="005C1976"/>
    <w:rsid w:val="005C29AB"/>
    <w:rsid w:val="005C33FF"/>
    <w:rsid w:val="005C3A1B"/>
    <w:rsid w:val="005C444E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3543"/>
    <w:rsid w:val="005D3827"/>
    <w:rsid w:val="005D4047"/>
    <w:rsid w:val="005D4A91"/>
    <w:rsid w:val="005D54BD"/>
    <w:rsid w:val="005D60C0"/>
    <w:rsid w:val="005D61F1"/>
    <w:rsid w:val="005D7178"/>
    <w:rsid w:val="005D7324"/>
    <w:rsid w:val="005D7B0D"/>
    <w:rsid w:val="005D7FA2"/>
    <w:rsid w:val="005E05AF"/>
    <w:rsid w:val="005E0F0F"/>
    <w:rsid w:val="005E136A"/>
    <w:rsid w:val="005E181B"/>
    <w:rsid w:val="005E1EF0"/>
    <w:rsid w:val="005E2221"/>
    <w:rsid w:val="005E2665"/>
    <w:rsid w:val="005E2762"/>
    <w:rsid w:val="005E3AFB"/>
    <w:rsid w:val="005E3B0A"/>
    <w:rsid w:val="005E43E4"/>
    <w:rsid w:val="005E4901"/>
    <w:rsid w:val="005E4963"/>
    <w:rsid w:val="005E4F21"/>
    <w:rsid w:val="005E505A"/>
    <w:rsid w:val="005E5459"/>
    <w:rsid w:val="005E58CD"/>
    <w:rsid w:val="005E6505"/>
    <w:rsid w:val="005E6F34"/>
    <w:rsid w:val="005E7546"/>
    <w:rsid w:val="005E78C1"/>
    <w:rsid w:val="005E78EB"/>
    <w:rsid w:val="005F13CC"/>
    <w:rsid w:val="005F1907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1E"/>
    <w:rsid w:val="005F6973"/>
    <w:rsid w:val="005F74F5"/>
    <w:rsid w:val="005F7ACB"/>
    <w:rsid w:val="00600BE2"/>
    <w:rsid w:val="006014F9"/>
    <w:rsid w:val="0060257E"/>
    <w:rsid w:val="00602CF9"/>
    <w:rsid w:val="006036F9"/>
    <w:rsid w:val="00604963"/>
    <w:rsid w:val="006050EF"/>
    <w:rsid w:val="0060543E"/>
    <w:rsid w:val="00605B77"/>
    <w:rsid w:val="00607228"/>
    <w:rsid w:val="0060769B"/>
    <w:rsid w:val="0061001D"/>
    <w:rsid w:val="0061017A"/>
    <w:rsid w:val="0061243A"/>
    <w:rsid w:val="00612A0C"/>
    <w:rsid w:val="00612B12"/>
    <w:rsid w:val="006139CE"/>
    <w:rsid w:val="00613BF9"/>
    <w:rsid w:val="00613C51"/>
    <w:rsid w:val="006146CF"/>
    <w:rsid w:val="006149F8"/>
    <w:rsid w:val="00614E49"/>
    <w:rsid w:val="00615591"/>
    <w:rsid w:val="00615648"/>
    <w:rsid w:val="00615A73"/>
    <w:rsid w:val="00615ACD"/>
    <w:rsid w:val="00615FF2"/>
    <w:rsid w:val="006161DA"/>
    <w:rsid w:val="0061675E"/>
    <w:rsid w:val="00616E9C"/>
    <w:rsid w:val="00617847"/>
    <w:rsid w:val="0062012D"/>
    <w:rsid w:val="0062050A"/>
    <w:rsid w:val="006211B6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6218"/>
    <w:rsid w:val="00626577"/>
    <w:rsid w:val="006268A8"/>
    <w:rsid w:val="00626A3E"/>
    <w:rsid w:val="006270ED"/>
    <w:rsid w:val="006274A9"/>
    <w:rsid w:val="0063084A"/>
    <w:rsid w:val="006308B6"/>
    <w:rsid w:val="00630CC2"/>
    <w:rsid w:val="00630E94"/>
    <w:rsid w:val="00630FE9"/>
    <w:rsid w:val="006317FE"/>
    <w:rsid w:val="006318F8"/>
    <w:rsid w:val="006329C9"/>
    <w:rsid w:val="006329F8"/>
    <w:rsid w:val="00632B89"/>
    <w:rsid w:val="00632C8F"/>
    <w:rsid w:val="006332B0"/>
    <w:rsid w:val="00633B75"/>
    <w:rsid w:val="00633D27"/>
    <w:rsid w:val="006341AF"/>
    <w:rsid w:val="00634AAC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4685"/>
    <w:rsid w:val="0064476D"/>
    <w:rsid w:val="006448A9"/>
    <w:rsid w:val="0064525C"/>
    <w:rsid w:val="006452B9"/>
    <w:rsid w:val="00645670"/>
    <w:rsid w:val="00645E8A"/>
    <w:rsid w:val="00646C28"/>
    <w:rsid w:val="00646C44"/>
    <w:rsid w:val="00646C68"/>
    <w:rsid w:val="00647725"/>
    <w:rsid w:val="006477A5"/>
    <w:rsid w:val="00647870"/>
    <w:rsid w:val="00647E02"/>
    <w:rsid w:val="00647EB3"/>
    <w:rsid w:val="00650B09"/>
    <w:rsid w:val="00650D85"/>
    <w:rsid w:val="00650F81"/>
    <w:rsid w:val="006510E8"/>
    <w:rsid w:val="00651588"/>
    <w:rsid w:val="006519C5"/>
    <w:rsid w:val="00652413"/>
    <w:rsid w:val="00652B0B"/>
    <w:rsid w:val="00652B9A"/>
    <w:rsid w:val="00652E0A"/>
    <w:rsid w:val="0065304E"/>
    <w:rsid w:val="00653225"/>
    <w:rsid w:val="00655F3E"/>
    <w:rsid w:val="0065764B"/>
    <w:rsid w:val="0065771B"/>
    <w:rsid w:val="00657F82"/>
    <w:rsid w:val="00660AEE"/>
    <w:rsid w:val="00661137"/>
    <w:rsid w:val="0066127A"/>
    <w:rsid w:val="00661504"/>
    <w:rsid w:val="00663B53"/>
    <w:rsid w:val="006643E3"/>
    <w:rsid w:val="006648BD"/>
    <w:rsid w:val="00665218"/>
    <w:rsid w:val="00665BD4"/>
    <w:rsid w:val="00665C88"/>
    <w:rsid w:val="00666463"/>
    <w:rsid w:val="00666F58"/>
    <w:rsid w:val="00667425"/>
    <w:rsid w:val="00671034"/>
    <w:rsid w:val="006720FD"/>
    <w:rsid w:val="00672683"/>
    <w:rsid w:val="006726F1"/>
    <w:rsid w:val="00672934"/>
    <w:rsid w:val="00672A62"/>
    <w:rsid w:val="00672E60"/>
    <w:rsid w:val="00672F21"/>
    <w:rsid w:val="006730FB"/>
    <w:rsid w:val="006734C1"/>
    <w:rsid w:val="00673525"/>
    <w:rsid w:val="00673896"/>
    <w:rsid w:val="00674171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F45"/>
    <w:rsid w:val="0068033A"/>
    <w:rsid w:val="0068095F"/>
    <w:rsid w:val="00680999"/>
    <w:rsid w:val="00681670"/>
    <w:rsid w:val="006816D4"/>
    <w:rsid w:val="00681E56"/>
    <w:rsid w:val="006822A3"/>
    <w:rsid w:val="00682433"/>
    <w:rsid w:val="00683181"/>
    <w:rsid w:val="006836D7"/>
    <w:rsid w:val="006839CD"/>
    <w:rsid w:val="00684E18"/>
    <w:rsid w:val="00684FB8"/>
    <w:rsid w:val="00684FCB"/>
    <w:rsid w:val="0068504D"/>
    <w:rsid w:val="006850E9"/>
    <w:rsid w:val="006854C3"/>
    <w:rsid w:val="006859D4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1DE"/>
    <w:rsid w:val="006873A9"/>
    <w:rsid w:val="006874DA"/>
    <w:rsid w:val="006877A4"/>
    <w:rsid w:val="00690B65"/>
    <w:rsid w:val="006912BF"/>
    <w:rsid w:val="00691A9F"/>
    <w:rsid w:val="00692137"/>
    <w:rsid w:val="0069423D"/>
    <w:rsid w:val="00694E66"/>
    <w:rsid w:val="00695442"/>
    <w:rsid w:val="006956F6"/>
    <w:rsid w:val="00695713"/>
    <w:rsid w:val="00695715"/>
    <w:rsid w:val="00695C41"/>
    <w:rsid w:val="00695E97"/>
    <w:rsid w:val="00696A8D"/>
    <w:rsid w:val="006A00C4"/>
    <w:rsid w:val="006A1D92"/>
    <w:rsid w:val="006A1EAF"/>
    <w:rsid w:val="006A281F"/>
    <w:rsid w:val="006A299F"/>
    <w:rsid w:val="006A422C"/>
    <w:rsid w:val="006A4324"/>
    <w:rsid w:val="006A4566"/>
    <w:rsid w:val="006A5094"/>
    <w:rsid w:val="006A567B"/>
    <w:rsid w:val="006A60F1"/>
    <w:rsid w:val="006A662C"/>
    <w:rsid w:val="006A6AB2"/>
    <w:rsid w:val="006A6B04"/>
    <w:rsid w:val="006A6BEB"/>
    <w:rsid w:val="006A6D9C"/>
    <w:rsid w:val="006A711E"/>
    <w:rsid w:val="006A712E"/>
    <w:rsid w:val="006A7509"/>
    <w:rsid w:val="006A780B"/>
    <w:rsid w:val="006B002F"/>
    <w:rsid w:val="006B0346"/>
    <w:rsid w:val="006B05AA"/>
    <w:rsid w:val="006B09AA"/>
    <w:rsid w:val="006B0FAD"/>
    <w:rsid w:val="006B263D"/>
    <w:rsid w:val="006B26C2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C1AA3"/>
    <w:rsid w:val="006C2A2B"/>
    <w:rsid w:val="006C3687"/>
    <w:rsid w:val="006C3F38"/>
    <w:rsid w:val="006C4E89"/>
    <w:rsid w:val="006C4EFE"/>
    <w:rsid w:val="006C5308"/>
    <w:rsid w:val="006C623C"/>
    <w:rsid w:val="006C7035"/>
    <w:rsid w:val="006C7542"/>
    <w:rsid w:val="006C784C"/>
    <w:rsid w:val="006C7A6D"/>
    <w:rsid w:val="006D01D1"/>
    <w:rsid w:val="006D0E80"/>
    <w:rsid w:val="006D1260"/>
    <w:rsid w:val="006D147E"/>
    <w:rsid w:val="006D14DD"/>
    <w:rsid w:val="006D1E0A"/>
    <w:rsid w:val="006D21AD"/>
    <w:rsid w:val="006D2A99"/>
    <w:rsid w:val="006D2D12"/>
    <w:rsid w:val="006D46B4"/>
    <w:rsid w:val="006D4C54"/>
    <w:rsid w:val="006D53E3"/>
    <w:rsid w:val="006D6398"/>
    <w:rsid w:val="006D67CE"/>
    <w:rsid w:val="006D6C49"/>
    <w:rsid w:val="006D7197"/>
    <w:rsid w:val="006D7542"/>
    <w:rsid w:val="006D7A0F"/>
    <w:rsid w:val="006D7E4D"/>
    <w:rsid w:val="006E1009"/>
    <w:rsid w:val="006E1723"/>
    <w:rsid w:val="006E1F70"/>
    <w:rsid w:val="006E1F81"/>
    <w:rsid w:val="006E2100"/>
    <w:rsid w:val="006E398D"/>
    <w:rsid w:val="006E3ABC"/>
    <w:rsid w:val="006E431B"/>
    <w:rsid w:val="006E4421"/>
    <w:rsid w:val="006E4748"/>
    <w:rsid w:val="006E5E22"/>
    <w:rsid w:val="006E6241"/>
    <w:rsid w:val="006E6E29"/>
    <w:rsid w:val="006E72E0"/>
    <w:rsid w:val="006E7303"/>
    <w:rsid w:val="006E7B8B"/>
    <w:rsid w:val="006F0EBB"/>
    <w:rsid w:val="006F13D1"/>
    <w:rsid w:val="006F1917"/>
    <w:rsid w:val="006F289C"/>
    <w:rsid w:val="006F3275"/>
    <w:rsid w:val="006F330F"/>
    <w:rsid w:val="006F35A9"/>
    <w:rsid w:val="006F3ABF"/>
    <w:rsid w:val="006F5202"/>
    <w:rsid w:val="006F54D2"/>
    <w:rsid w:val="006F6B54"/>
    <w:rsid w:val="006F6CC7"/>
    <w:rsid w:val="006F7124"/>
    <w:rsid w:val="006F759D"/>
    <w:rsid w:val="006F7900"/>
    <w:rsid w:val="006F7AC5"/>
    <w:rsid w:val="006F7FB7"/>
    <w:rsid w:val="00701206"/>
    <w:rsid w:val="007013C3"/>
    <w:rsid w:val="00701624"/>
    <w:rsid w:val="00701CF1"/>
    <w:rsid w:val="00702471"/>
    <w:rsid w:val="007030EE"/>
    <w:rsid w:val="0070346F"/>
    <w:rsid w:val="0070362E"/>
    <w:rsid w:val="00704AC4"/>
    <w:rsid w:val="00705152"/>
    <w:rsid w:val="00705B1C"/>
    <w:rsid w:val="00705E4B"/>
    <w:rsid w:val="007063D9"/>
    <w:rsid w:val="00706ECA"/>
    <w:rsid w:val="007070A3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7BB"/>
    <w:rsid w:val="00721B57"/>
    <w:rsid w:val="00721D16"/>
    <w:rsid w:val="00721DB6"/>
    <w:rsid w:val="00721EF9"/>
    <w:rsid w:val="00721F3C"/>
    <w:rsid w:val="0072277A"/>
    <w:rsid w:val="00722833"/>
    <w:rsid w:val="00722BD8"/>
    <w:rsid w:val="007238E3"/>
    <w:rsid w:val="0072428A"/>
    <w:rsid w:val="007242E8"/>
    <w:rsid w:val="00724C8F"/>
    <w:rsid w:val="00725BBC"/>
    <w:rsid w:val="00726702"/>
    <w:rsid w:val="00726FD7"/>
    <w:rsid w:val="00727272"/>
    <w:rsid w:val="0072729E"/>
    <w:rsid w:val="00727B72"/>
    <w:rsid w:val="007305CA"/>
    <w:rsid w:val="00731613"/>
    <w:rsid w:val="00731B05"/>
    <w:rsid w:val="00732412"/>
    <w:rsid w:val="0073241C"/>
    <w:rsid w:val="0073275B"/>
    <w:rsid w:val="00732A6A"/>
    <w:rsid w:val="00732C00"/>
    <w:rsid w:val="00733311"/>
    <w:rsid w:val="0073367E"/>
    <w:rsid w:val="007336B0"/>
    <w:rsid w:val="007339D3"/>
    <w:rsid w:val="00734001"/>
    <w:rsid w:val="00734DDF"/>
    <w:rsid w:val="007355EE"/>
    <w:rsid w:val="00735D6C"/>
    <w:rsid w:val="00735FA6"/>
    <w:rsid w:val="00736897"/>
    <w:rsid w:val="00740308"/>
    <w:rsid w:val="00740B44"/>
    <w:rsid w:val="00740E4B"/>
    <w:rsid w:val="00741080"/>
    <w:rsid w:val="00741083"/>
    <w:rsid w:val="007411CB"/>
    <w:rsid w:val="0074216C"/>
    <w:rsid w:val="00742846"/>
    <w:rsid w:val="00743249"/>
    <w:rsid w:val="00743CC2"/>
    <w:rsid w:val="00743F0A"/>
    <w:rsid w:val="00744148"/>
    <w:rsid w:val="007449A4"/>
    <w:rsid w:val="00744CB5"/>
    <w:rsid w:val="00744D31"/>
    <w:rsid w:val="00744FDE"/>
    <w:rsid w:val="00745544"/>
    <w:rsid w:val="00747730"/>
    <w:rsid w:val="007500B9"/>
    <w:rsid w:val="00750989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A8E"/>
    <w:rsid w:val="00757D08"/>
    <w:rsid w:val="00757EBD"/>
    <w:rsid w:val="0076077E"/>
    <w:rsid w:val="00760B1E"/>
    <w:rsid w:val="00762012"/>
    <w:rsid w:val="007620BD"/>
    <w:rsid w:val="00762CD4"/>
    <w:rsid w:val="00763122"/>
    <w:rsid w:val="00763973"/>
    <w:rsid w:val="00763A2A"/>
    <w:rsid w:val="00763C6D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5BCD"/>
    <w:rsid w:val="00775EFB"/>
    <w:rsid w:val="00776552"/>
    <w:rsid w:val="007766D5"/>
    <w:rsid w:val="007766EE"/>
    <w:rsid w:val="00776EC0"/>
    <w:rsid w:val="00777748"/>
    <w:rsid w:val="007778FB"/>
    <w:rsid w:val="00777AB5"/>
    <w:rsid w:val="00777E00"/>
    <w:rsid w:val="007801F7"/>
    <w:rsid w:val="00780390"/>
    <w:rsid w:val="0078066D"/>
    <w:rsid w:val="0078095E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CF2"/>
    <w:rsid w:val="0078603A"/>
    <w:rsid w:val="0078736B"/>
    <w:rsid w:val="0078765A"/>
    <w:rsid w:val="00787702"/>
    <w:rsid w:val="0079083A"/>
    <w:rsid w:val="00790C72"/>
    <w:rsid w:val="00790D4D"/>
    <w:rsid w:val="0079277C"/>
    <w:rsid w:val="00792C4C"/>
    <w:rsid w:val="00793195"/>
    <w:rsid w:val="00794320"/>
    <w:rsid w:val="007943BC"/>
    <w:rsid w:val="007943F2"/>
    <w:rsid w:val="00794490"/>
    <w:rsid w:val="0079463A"/>
    <w:rsid w:val="007954D9"/>
    <w:rsid w:val="00796E5F"/>
    <w:rsid w:val="007978C2"/>
    <w:rsid w:val="007A037F"/>
    <w:rsid w:val="007A0BF1"/>
    <w:rsid w:val="007A21C1"/>
    <w:rsid w:val="007A307D"/>
    <w:rsid w:val="007A347B"/>
    <w:rsid w:val="007A3DB1"/>
    <w:rsid w:val="007A3E68"/>
    <w:rsid w:val="007A3FCC"/>
    <w:rsid w:val="007A48E0"/>
    <w:rsid w:val="007A4B4F"/>
    <w:rsid w:val="007A6360"/>
    <w:rsid w:val="007A6374"/>
    <w:rsid w:val="007A6B3D"/>
    <w:rsid w:val="007A6F10"/>
    <w:rsid w:val="007A7160"/>
    <w:rsid w:val="007A74E4"/>
    <w:rsid w:val="007A7D0D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C000A"/>
    <w:rsid w:val="007C055C"/>
    <w:rsid w:val="007C0B1A"/>
    <w:rsid w:val="007C0D43"/>
    <w:rsid w:val="007C174A"/>
    <w:rsid w:val="007C2895"/>
    <w:rsid w:val="007C2D23"/>
    <w:rsid w:val="007C3543"/>
    <w:rsid w:val="007C394F"/>
    <w:rsid w:val="007C4DA2"/>
    <w:rsid w:val="007C5A9D"/>
    <w:rsid w:val="007C6436"/>
    <w:rsid w:val="007C664E"/>
    <w:rsid w:val="007D0803"/>
    <w:rsid w:val="007D09D8"/>
    <w:rsid w:val="007D0E71"/>
    <w:rsid w:val="007D125E"/>
    <w:rsid w:val="007D2CA1"/>
    <w:rsid w:val="007D30D6"/>
    <w:rsid w:val="007D3287"/>
    <w:rsid w:val="007D4CCE"/>
    <w:rsid w:val="007D5E31"/>
    <w:rsid w:val="007D692E"/>
    <w:rsid w:val="007D74B2"/>
    <w:rsid w:val="007E01AD"/>
    <w:rsid w:val="007E0B1B"/>
    <w:rsid w:val="007E0BFB"/>
    <w:rsid w:val="007E24C3"/>
    <w:rsid w:val="007E2BA1"/>
    <w:rsid w:val="007E31BE"/>
    <w:rsid w:val="007E37F5"/>
    <w:rsid w:val="007E3FD4"/>
    <w:rsid w:val="007E3FE5"/>
    <w:rsid w:val="007E4BF3"/>
    <w:rsid w:val="007E4F41"/>
    <w:rsid w:val="007E509A"/>
    <w:rsid w:val="007E5A61"/>
    <w:rsid w:val="007E668A"/>
    <w:rsid w:val="007E6F57"/>
    <w:rsid w:val="007F0107"/>
    <w:rsid w:val="007F06C1"/>
    <w:rsid w:val="007F093B"/>
    <w:rsid w:val="007F10CA"/>
    <w:rsid w:val="007F16C2"/>
    <w:rsid w:val="007F19BB"/>
    <w:rsid w:val="007F2155"/>
    <w:rsid w:val="007F24F2"/>
    <w:rsid w:val="007F2B1F"/>
    <w:rsid w:val="007F2FE6"/>
    <w:rsid w:val="007F3032"/>
    <w:rsid w:val="007F304A"/>
    <w:rsid w:val="007F39FC"/>
    <w:rsid w:val="007F3AE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C85"/>
    <w:rsid w:val="007F6D81"/>
    <w:rsid w:val="007F71B1"/>
    <w:rsid w:val="007F71F4"/>
    <w:rsid w:val="0080016F"/>
    <w:rsid w:val="0080018B"/>
    <w:rsid w:val="00800BB2"/>
    <w:rsid w:val="00800BF0"/>
    <w:rsid w:val="00801E05"/>
    <w:rsid w:val="00801F53"/>
    <w:rsid w:val="00802143"/>
    <w:rsid w:val="00803A2F"/>
    <w:rsid w:val="00804137"/>
    <w:rsid w:val="008044D3"/>
    <w:rsid w:val="008049A0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2BD5"/>
    <w:rsid w:val="0081345A"/>
    <w:rsid w:val="0081420F"/>
    <w:rsid w:val="00815040"/>
    <w:rsid w:val="008150E8"/>
    <w:rsid w:val="00815412"/>
    <w:rsid w:val="008163FF"/>
    <w:rsid w:val="00816562"/>
    <w:rsid w:val="00816654"/>
    <w:rsid w:val="0081764F"/>
    <w:rsid w:val="0081771C"/>
    <w:rsid w:val="00817A8E"/>
    <w:rsid w:val="00817E0C"/>
    <w:rsid w:val="00820BF9"/>
    <w:rsid w:val="008216DF"/>
    <w:rsid w:val="00821DE5"/>
    <w:rsid w:val="008222A5"/>
    <w:rsid w:val="008223D3"/>
    <w:rsid w:val="008224B1"/>
    <w:rsid w:val="00822607"/>
    <w:rsid w:val="00822CBC"/>
    <w:rsid w:val="00822DC6"/>
    <w:rsid w:val="008240B8"/>
    <w:rsid w:val="008242AF"/>
    <w:rsid w:val="00824EB1"/>
    <w:rsid w:val="00825F6F"/>
    <w:rsid w:val="008304A5"/>
    <w:rsid w:val="0083070C"/>
    <w:rsid w:val="008309DE"/>
    <w:rsid w:val="00830F8B"/>
    <w:rsid w:val="00831419"/>
    <w:rsid w:val="00831C57"/>
    <w:rsid w:val="00831EAA"/>
    <w:rsid w:val="00832CAA"/>
    <w:rsid w:val="00832E03"/>
    <w:rsid w:val="00832E4F"/>
    <w:rsid w:val="00833315"/>
    <w:rsid w:val="0083338F"/>
    <w:rsid w:val="00833FBA"/>
    <w:rsid w:val="00834170"/>
    <w:rsid w:val="0083470D"/>
    <w:rsid w:val="00834E24"/>
    <w:rsid w:val="00835A73"/>
    <w:rsid w:val="00836368"/>
    <w:rsid w:val="00836B16"/>
    <w:rsid w:val="00836EAA"/>
    <w:rsid w:val="008373E5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392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BD9"/>
    <w:rsid w:val="00851FD7"/>
    <w:rsid w:val="00852060"/>
    <w:rsid w:val="008530FC"/>
    <w:rsid w:val="00853460"/>
    <w:rsid w:val="00853EF7"/>
    <w:rsid w:val="008546B2"/>
    <w:rsid w:val="0085549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479"/>
    <w:rsid w:val="00864543"/>
    <w:rsid w:val="00864A96"/>
    <w:rsid w:val="00866AFF"/>
    <w:rsid w:val="00867DF9"/>
    <w:rsid w:val="008704E1"/>
    <w:rsid w:val="00870DE5"/>
    <w:rsid w:val="00871356"/>
    <w:rsid w:val="008719CD"/>
    <w:rsid w:val="00871A55"/>
    <w:rsid w:val="00871C62"/>
    <w:rsid w:val="00871E2B"/>
    <w:rsid w:val="00871EAB"/>
    <w:rsid w:val="008723AC"/>
    <w:rsid w:val="0087258F"/>
    <w:rsid w:val="00872861"/>
    <w:rsid w:val="00873E67"/>
    <w:rsid w:val="00874E23"/>
    <w:rsid w:val="008753CD"/>
    <w:rsid w:val="00875CEF"/>
    <w:rsid w:val="00875D88"/>
    <w:rsid w:val="00876053"/>
    <w:rsid w:val="008761FC"/>
    <w:rsid w:val="00876D04"/>
    <w:rsid w:val="008804B1"/>
    <w:rsid w:val="0088060D"/>
    <w:rsid w:val="00880F62"/>
    <w:rsid w:val="00881648"/>
    <w:rsid w:val="00881F0D"/>
    <w:rsid w:val="00882461"/>
    <w:rsid w:val="008827A6"/>
    <w:rsid w:val="00882A4C"/>
    <w:rsid w:val="00882D18"/>
    <w:rsid w:val="0088322F"/>
    <w:rsid w:val="00883D87"/>
    <w:rsid w:val="00884034"/>
    <w:rsid w:val="00884330"/>
    <w:rsid w:val="008848FA"/>
    <w:rsid w:val="00884C5F"/>
    <w:rsid w:val="00884DD6"/>
    <w:rsid w:val="0088673A"/>
    <w:rsid w:val="0088695E"/>
    <w:rsid w:val="00887993"/>
    <w:rsid w:val="008879E5"/>
    <w:rsid w:val="00887CA0"/>
    <w:rsid w:val="008900A4"/>
    <w:rsid w:val="00890446"/>
    <w:rsid w:val="00890FE0"/>
    <w:rsid w:val="00891704"/>
    <w:rsid w:val="00891987"/>
    <w:rsid w:val="008930AA"/>
    <w:rsid w:val="0089384B"/>
    <w:rsid w:val="00893D6C"/>
    <w:rsid w:val="00894AA8"/>
    <w:rsid w:val="00894CF9"/>
    <w:rsid w:val="00895CD3"/>
    <w:rsid w:val="008964F9"/>
    <w:rsid w:val="0089664A"/>
    <w:rsid w:val="00896EEC"/>
    <w:rsid w:val="00897378"/>
    <w:rsid w:val="0089761D"/>
    <w:rsid w:val="008979BB"/>
    <w:rsid w:val="00897CC5"/>
    <w:rsid w:val="00897D4F"/>
    <w:rsid w:val="00897EC4"/>
    <w:rsid w:val="00897F00"/>
    <w:rsid w:val="008A0273"/>
    <w:rsid w:val="008A0DFA"/>
    <w:rsid w:val="008A1527"/>
    <w:rsid w:val="008A19B9"/>
    <w:rsid w:val="008A3155"/>
    <w:rsid w:val="008A4198"/>
    <w:rsid w:val="008A41EA"/>
    <w:rsid w:val="008A4C8A"/>
    <w:rsid w:val="008A524C"/>
    <w:rsid w:val="008A58A0"/>
    <w:rsid w:val="008A5D4B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C67"/>
    <w:rsid w:val="008C2F66"/>
    <w:rsid w:val="008C3259"/>
    <w:rsid w:val="008C33BB"/>
    <w:rsid w:val="008C3630"/>
    <w:rsid w:val="008C3B45"/>
    <w:rsid w:val="008C4E45"/>
    <w:rsid w:val="008C5291"/>
    <w:rsid w:val="008C564A"/>
    <w:rsid w:val="008C59DC"/>
    <w:rsid w:val="008C5DE6"/>
    <w:rsid w:val="008C67A7"/>
    <w:rsid w:val="008C770F"/>
    <w:rsid w:val="008D041C"/>
    <w:rsid w:val="008D0726"/>
    <w:rsid w:val="008D0902"/>
    <w:rsid w:val="008D0F07"/>
    <w:rsid w:val="008D4164"/>
    <w:rsid w:val="008D4179"/>
    <w:rsid w:val="008D4372"/>
    <w:rsid w:val="008D48C3"/>
    <w:rsid w:val="008D498C"/>
    <w:rsid w:val="008D4B17"/>
    <w:rsid w:val="008D4B94"/>
    <w:rsid w:val="008D5763"/>
    <w:rsid w:val="008D5A0F"/>
    <w:rsid w:val="008D67D3"/>
    <w:rsid w:val="008D67DA"/>
    <w:rsid w:val="008D6A29"/>
    <w:rsid w:val="008D7009"/>
    <w:rsid w:val="008D785E"/>
    <w:rsid w:val="008D7BDC"/>
    <w:rsid w:val="008D7D6A"/>
    <w:rsid w:val="008E0957"/>
    <w:rsid w:val="008E097C"/>
    <w:rsid w:val="008E130F"/>
    <w:rsid w:val="008E13F3"/>
    <w:rsid w:val="008E1A87"/>
    <w:rsid w:val="008E1DE2"/>
    <w:rsid w:val="008E30C2"/>
    <w:rsid w:val="008E314F"/>
    <w:rsid w:val="008E32AB"/>
    <w:rsid w:val="008E3363"/>
    <w:rsid w:val="008E36AE"/>
    <w:rsid w:val="008E43B4"/>
    <w:rsid w:val="008E5664"/>
    <w:rsid w:val="008E584B"/>
    <w:rsid w:val="008E6C5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36C"/>
    <w:rsid w:val="008F65F6"/>
    <w:rsid w:val="008F7669"/>
    <w:rsid w:val="008F7EDF"/>
    <w:rsid w:val="00900AE0"/>
    <w:rsid w:val="00900F91"/>
    <w:rsid w:val="00901686"/>
    <w:rsid w:val="0090180C"/>
    <w:rsid w:val="00902F54"/>
    <w:rsid w:val="00903096"/>
    <w:rsid w:val="0090339C"/>
    <w:rsid w:val="009037B0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22A3"/>
    <w:rsid w:val="00912E64"/>
    <w:rsid w:val="00913720"/>
    <w:rsid w:val="009139EE"/>
    <w:rsid w:val="009148AA"/>
    <w:rsid w:val="00915334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17D9E"/>
    <w:rsid w:val="00920178"/>
    <w:rsid w:val="0092057C"/>
    <w:rsid w:val="00920720"/>
    <w:rsid w:val="009209D9"/>
    <w:rsid w:val="00920D0B"/>
    <w:rsid w:val="00920F36"/>
    <w:rsid w:val="00921001"/>
    <w:rsid w:val="00922318"/>
    <w:rsid w:val="00922982"/>
    <w:rsid w:val="009232AD"/>
    <w:rsid w:val="00924882"/>
    <w:rsid w:val="00925051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3C"/>
    <w:rsid w:val="00944184"/>
    <w:rsid w:val="00945AB3"/>
    <w:rsid w:val="00946169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456"/>
    <w:rsid w:val="00953B3C"/>
    <w:rsid w:val="00954502"/>
    <w:rsid w:val="00954645"/>
    <w:rsid w:val="009557E6"/>
    <w:rsid w:val="00956968"/>
    <w:rsid w:val="00956A30"/>
    <w:rsid w:val="009572B1"/>
    <w:rsid w:val="009572F1"/>
    <w:rsid w:val="0095763A"/>
    <w:rsid w:val="00957882"/>
    <w:rsid w:val="00957D0E"/>
    <w:rsid w:val="00957E86"/>
    <w:rsid w:val="009603CA"/>
    <w:rsid w:val="00960521"/>
    <w:rsid w:val="00960687"/>
    <w:rsid w:val="0096075C"/>
    <w:rsid w:val="009607D3"/>
    <w:rsid w:val="009609A4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4F85"/>
    <w:rsid w:val="0096637E"/>
    <w:rsid w:val="00966A02"/>
    <w:rsid w:val="00967005"/>
    <w:rsid w:val="009676FC"/>
    <w:rsid w:val="00967B41"/>
    <w:rsid w:val="0097032F"/>
    <w:rsid w:val="00970944"/>
    <w:rsid w:val="009711C8"/>
    <w:rsid w:val="00971808"/>
    <w:rsid w:val="00972B8B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5E7E"/>
    <w:rsid w:val="0097647A"/>
    <w:rsid w:val="009764D5"/>
    <w:rsid w:val="009769A0"/>
    <w:rsid w:val="009770D6"/>
    <w:rsid w:val="009775C1"/>
    <w:rsid w:val="00977E89"/>
    <w:rsid w:val="009801D3"/>
    <w:rsid w:val="00981328"/>
    <w:rsid w:val="00982034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E9"/>
    <w:rsid w:val="00991CF8"/>
    <w:rsid w:val="0099272D"/>
    <w:rsid w:val="009936E2"/>
    <w:rsid w:val="009937A8"/>
    <w:rsid w:val="00993C43"/>
    <w:rsid w:val="00993FE3"/>
    <w:rsid w:val="00994182"/>
    <w:rsid w:val="00995224"/>
    <w:rsid w:val="00995C71"/>
    <w:rsid w:val="00996187"/>
    <w:rsid w:val="0099638A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A795A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49C0"/>
    <w:rsid w:val="009B4BF3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29C"/>
    <w:rsid w:val="009C2D1C"/>
    <w:rsid w:val="009C2F4E"/>
    <w:rsid w:val="009C392B"/>
    <w:rsid w:val="009C3956"/>
    <w:rsid w:val="009C3F61"/>
    <w:rsid w:val="009C4DC6"/>
    <w:rsid w:val="009C585D"/>
    <w:rsid w:val="009C5F11"/>
    <w:rsid w:val="009C5F96"/>
    <w:rsid w:val="009C7151"/>
    <w:rsid w:val="009C744A"/>
    <w:rsid w:val="009C781D"/>
    <w:rsid w:val="009D0AAC"/>
    <w:rsid w:val="009D1603"/>
    <w:rsid w:val="009D1BAF"/>
    <w:rsid w:val="009D1CF2"/>
    <w:rsid w:val="009D2CAD"/>
    <w:rsid w:val="009D3E25"/>
    <w:rsid w:val="009D445D"/>
    <w:rsid w:val="009D4A6A"/>
    <w:rsid w:val="009D5783"/>
    <w:rsid w:val="009D6AEB"/>
    <w:rsid w:val="009D6F15"/>
    <w:rsid w:val="009D6F70"/>
    <w:rsid w:val="009D746A"/>
    <w:rsid w:val="009D7EB4"/>
    <w:rsid w:val="009E04ED"/>
    <w:rsid w:val="009E0AB7"/>
    <w:rsid w:val="009E17A8"/>
    <w:rsid w:val="009E1979"/>
    <w:rsid w:val="009E1E8B"/>
    <w:rsid w:val="009E1EBF"/>
    <w:rsid w:val="009E2500"/>
    <w:rsid w:val="009E2A9E"/>
    <w:rsid w:val="009E38F5"/>
    <w:rsid w:val="009E3996"/>
    <w:rsid w:val="009E4221"/>
    <w:rsid w:val="009E4C12"/>
    <w:rsid w:val="009E54C7"/>
    <w:rsid w:val="009E5919"/>
    <w:rsid w:val="009E6392"/>
    <w:rsid w:val="009E683F"/>
    <w:rsid w:val="009E72B7"/>
    <w:rsid w:val="009E72CC"/>
    <w:rsid w:val="009E77CB"/>
    <w:rsid w:val="009F0196"/>
    <w:rsid w:val="009F0B73"/>
    <w:rsid w:val="009F10A3"/>
    <w:rsid w:val="009F1A75"/>
    <w:rsid w:val="009F1C21"/>
    <w:rsid w:val="009F1E8D"/>
    <w:rsid w:val="009F2418"/>
    <w:rsid w:val="009F25FF"/>
    <w:rsid w:val="009F2A65"/>
    <w:rsid w:val="009F2C25"/>
    <w:rsid w:val="009F2D1B"/>
    <w:rsid w:val="009F3952"/>
    <w:rsid w:val="009F5C6A"/>
    <w:rsid w:val="009F6087"/>
    <w:rsid w:val="009F6BF3"/>
    <w:rsid w:val="009F6C9E"/>
    <w:rsid w:val="009F76B6"/>
    <w:rsid w:val="00A01F9B"/>
    <w:rsid w:val="00A0259A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0746A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206C1"/>
    <w:rsid w:val="00A20CA2"/>
    <w:rsid w:val="00A20D31"/>
    <w:rsid w:val="00A212EF"/>
    <w:rsid w:val="00A21A12"/>
    <w:rsid w:val="00A228B4"/>
    <w:rsid w:val="00A22E5C"/>
    <w:rsid w:val="00A232F6"/>
    <w:rsid w:val="00A23831"/>
    <w:rsid w:val="00A23D66"/>
    <w:rsid w:val="00A246CE"/>
    <w:rsid w:val="00A250E1"/>
    <w:rsid w:val="00A25893"/>
    <w:rsid w:val="00A261DF"/>
    <w:rsid w:val="00A263FF"/>
    <w:rsid w:val="00A2685F"/>
    <w:rsid w:val="00A26D43"/>
    <w:rsid w:val="00A26D78"/>
    <w:rsid w:val="00A272A6"/>
    <w:rsid w:val="00A276DA"/>
    <w:rsid w:val="00A27CE0"/>
    <w:rsid w:val="00A301C4"/>
    <w:rsid w:val="00A3095D"/>
    <w:rsid w:val="00A3281B"/>
    <w:rsid w:val="00A3283E"/>
    <w:rsid w:val="00A32C21"/>
    <w:rsid w:val="00A335A6"/>
    <w:rsid w:val="00A33FC6"/>
    <w:rsid w:val="00A345FA"/>
    <w:rsid w:val="00A35472"/>
    <w:rsid w:val="00A3573B"/>
    <w:rsid w:val="00A37475"/>
    <w:rsid w:val="00A37E42"/>
    <w:rsid w:val="00A40C11"/>
    <w:rsid w:val="00A4152F"/>
    <w:rsid w:val="00A4176A"/>
    <w:rsid w:val="00A428C4"/>
    <w:rsid w:val="00A43229"/>
    <w:rsid w:val="00A43948"/>
    <w:rsid w:val="00A43B49"/>
    <w:rsid w:val="00A44C4E"/>
    <w:rsid w:val="00A452A6"/>
    <w:rsid w:val="00A45EDC"/>
    <w:rsid w:val="00A45F7E"/>
    <w:rsid w:val="00A45FEE"/>
    <w:rsid w:val="00A4660D"/>
    <w:rsid w:val="00A46A39"/>
    <w:rsid w:val="00A46B61"/>
    <w:rsid w:val="00A47330"/>
    <w:rsid w:val="00A4736C"/>
    <w:rsid w:val="00A47588"/>
    <w:rsid w:val="00A47D9E"/>
    <w:rsid w:val="00A5095C"/>
    <w:rsid w:val="00A50EC4"/>
    <w:rsid w:val="00A5131E"/>
    <w:rsid w:val="00A52003"/>
    <w:rsid w:val="00A528E9"/>
    <w:rsid w:val="00A53194"/>
    <w:rsid w:val="00A53500"/>
    <w:rsid w:val="00A53D17"/>
    <w:rsid w:val="00A54330"/>
    <w:rsid w:val="00A54998"/>
    <w:rsid w:val="00A54D21"/>
    <w:rsid w:val="00A54F32"/>
    <w:rsid w:val="00A556EB"/>
    <w:rsid w:val="00A56015"/>
    <w:rsid w:val="00A5654C"/>
    <w:rsid w:val="00A56AFB"/>
    <w:rsid w:val="00A57066"/>
    <w:rsid w:val="00A5784E"/>
    <w:rsid w:val="00A579E3"/>
    <w:rsid w:val="00A57E63"/>
    <w:rsid w:val="00A609B0"/>
    <w:rsid w:val="00A60A25"/>
    <w:rsid w:val="00A60DF1"/>
    <w:rsid w:val="00A60F91"/>
    <w:rsid w:val="00A613AA"/>
    <w:rsid w:val="00A616F6"/>
    <w:rsid w:val="00A61A29"/>
    <w:rsid w:val="00A61AFF"/>
    <w:rsid w:val="00A61FAF"/>
    <w:rsid w:val="00A623BC"/>
    <w:rsid w:val="00A62A32"/>
    <w:rsid w:val="00A62F82"/>
    <w:rsid w:val="00A63384"/>
    <w:rsid w:val="00A63698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899"/>
    <w:rsid w:val="00A71E23"/>
    <w:rsid w:val="00A724BF"/>
    <w:rsid w:val="00A733B6"/>
    <w:rsid w:val="00A73439"/>
    <w:rsid w:val="00A75727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375E"/>
    <w:rsid w:val="00A8441B"/>
    <w:rsid w:val="00A8442E"/>
    <w:rsid w:val="00A8483B"/>
    <w:rsid w:val="00A84C2F"/>
    <w:rsid w:val="00A84DF4"/>
    <w:rsid w:val="00A84FC0"/>
    <w:rsid w:val="00A85A2B"/>
    <w:rsid w:val="00A87053"/>
    <w:rsid w:val="00A8717A"/>
    <w:rsid w:val="00A902FF"/>
    <w:rsid w:val="00A9057D"/>
    <w:rsid w:val="00A90E2F"/>
    <w:rsid w:val="00A9100B"/>
    <w:rsid w:val="00A9101D"/>
    <w:rsid w:val="00A911D3"/>
    <w:rsid w:val="00A916F8"/>
    <w:rsid w:val="00A9203D"/>
    <w:rsid w:val="00A929DF"/>
    <w:rsid w:val="00A932FD"/>
    <w:rsid w:val="00A9352E"/>
    <w:rsid w:val="00A93728"/>
    <w:rsid w:val="00A94352"/>
    <w:rsid w:val="00A95664"/>
    <w:rsid w:val="00A95C97"/>
    <w:rsid w:val="00A9665D"/>
    <w:rsid w:val="00A97211"/>
    <w:rsid w:val="00A97779"/>
    <w:rsid w:val="00A97BC1"/>
    <w:rsid w:val="00AA09E7"/>
    <w:rsid w:val="00AA28F0"/>
    <w:rsid w:val="00AA2B93"/>
    <w:rsid w:val="00AA30C8"/>
    <w:rsid w:val="00AA3C57"/>
    <w:rsid w:val="00AA418F"/>
    <w:rsid w:val="00AA442E"/>
    <w:rsid w:val="00AA4634"/>
    <w:rsid w:val="00AA4688"/>
    <w:rsid w:val="00AA4D00"/>
    <w:rsid w:val="00AA5508"/>
    <w:rsid w:val="00AA5596"/>
    <w:rsid w:val="00AA5DF8"/>
    <w:rsid w:val="00AA5F74"/>
    <w:rsid w:val="00AA5FB3"/>
    <w:rsid w:val="00AA6172"/>
    <w:rsid w:val="00AA6FD1"/>
    <w:rsid w:val="00AA726C"/>
    <w:rsid w:val="00AA72E8"/>
    <w:rsid w:val="00AA7320"/>
    <w:rsid w:val="00AA7730"/>
    <w:rsid w:val="00AB0154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BE0"/>
    <w:rsid w:val="00AB4F92"/>
    <w:rsid w:val="00AB5266"/>
    <w:rsid w:val="00AB6B79"/>
    <w:rsid w:val="00AB6DA5"/>
    <w:rsid w:val="00AB6FF1"/>
    <w:rsid w:val="00AC0003"/>
    <w:rsid w:val="00AC026C"/>
    <w:rsid w:val="00AC047F"/>
    <w:rsid w:val="00AC09E0"/>
    <w:rsid w:val="00AC1B3B"/>
    <w:rsid w:val="00AC23F0"/>
    <w:rsid w:val="00AC2D19"/>
    <w:rsid w:val="00AC3347"/>
    <w:rsid w:val="00AC3922"/>
    <w:rsid w:val="00AC4357"/>
    <w:rsid w:val="00AC438F"/>
    <w:rsid w:val="00AC47A1"/>
    <w:rsid w:val="00AC4C8F"/>
    <w:rsid w:val="00AC5BCA"/>
    <w:rsid w:val="00AC5F37"/>
    <w:rsid w:val="00AC624A"/>
    <w:rsid w:val="00AC6282"/>
    <w:rsid w:val="00AC671C"/>
    <w:rsid w:val="00AC7C9E"/>
    <w:rsid w:val="00AC7F7C"/>
    <w:rsid w:val="00AD06BE"/>
    <w:rsid w:val="00AD1529"/>
    <w:rsid w:val="00AD194D"/>
    <w:rsid w:val="00AD1C25"/>
    <w:rsid w:val="00AD209E"/>
    <w:rsid w:val="00AD2421"/>
    <w:rsid w:val="00AD3022"/>
    <w:rsid w:val="00AD30CF"/>
    <w:rsid w:val="00AD310F"/>
    <w:rsid w:val="00AD3AE5"/>
    <w:rsid w:val="00AD4DF1"/>
    <w:rsid w:val="00AD4EF5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16AE"/>
    <w:rsid w:val="00AE1793"/>
    <w:rsid w:val="00AE217E"/>
    <w:rsid w:val="00AE3549"/>
    <w:rsid w:val="00AE4570"/>
    <w:rsid w:val="00AE49DC"/>
    <w:rsid w:val="00AE4D82"/>
    <w:rsid w:val="00AE5A43"/>
    <w:rsid w:val="00AE5B39"/>
    <w:rsid w:val="00AE5D65"/>
    <w:rsid w:val="00AE6A66"/>
    <w:rsid w:val="00AE6A7B"/>
    <w:rsid w:val="00AE715F"/>
    <w:rsid w:val="00AE7423"/>
    <w:rsid w:val="00AE77DE"/>
    <w:rsid w:val="00AE7865"/>
    <w:rsid w:val="00AE799C"/>
    <w:rsid w:val="00AF198B"/>
    <w:rsid w:val="00AF1DE5"/>
    <w:rsid w:val="00AF1E93"/>
    <w:rsid w:val="00AF29C3"/>
    <w:rsid w:val="00AF40AA"/>
    <w:rsid w:val="00AF443F"/>
    <w:rsid w:val="00AF53F1"/>
    <w:rsid w:val="00AF5E4C"/>
    <w:rsid w:val="00AF698C"/>
    <w:rsid w:val="00AF6BC7"/>
    <w:rsid w:val="00AF721C"/>
    <w:rsid w:val="00AF72E7"/>
    <w:rsid w:val="00AF74F0"/>
    <w:rsid w:val="00AF7544"/>
    <w:rsid w:val="00AF794C"/>
    <w:rsid w:val="00B00778"/>
    <w:rsid w:val="00B00D5E"/>
    <w:rsid w:val="00B01001"/>
    <w:rsid w:val="00B01370"/>
    <w:rsid w:val="00B0152E"/>
    <w:rsid w:val="00B01C55"/>
    <w:rsid w:val="00B02189"/>
    <w:rsid w:val="00B039CD"/>
    <w:rsid w:val="00B04323"/>
    <w:rsid w:val="00B05571"/>
    <w:rsid w:val="00B05E18"/>
    <w:rsid w:val="00B06816"/>
    <w:rsid w:val="00B07074"/>
    <w:rsid w:val="00B07241"/>
    <w:rsid w:val="00B074A6"/>
    <w:rsid w:val="00B07901"/>
    <w:rsid w:val="00B07B16"/>
    <w:rsid w:val="00B07F3D"/>
    <w:rsid w:val="00B07FB2"/>
    <w:rsid w:val="00B10339"/>
    <w:rsid w:val="00B11289"/>
    <w:rsid w:val="00B11D00"/>
    <w:rsid w:val="00B13699"/>
    <w:rsid w:val="00B1386B"/>
    <w:rsid w:val="00B1448B"/>
    <w:rsid w:val="00B1448C"/>
    <w:rsid w:val="00B14820"/>
    <w:rsid w:val="00B1633B"/>
    <w:rsid w:val="00B16D14"/>
    <w:rsid w:val="00B203DD"/>
    <w:rsid w:val="00B20DB9"/>
    <w:rsid w:val="00B20E45"/>
    <w:rsid w:val="00B2169C"/>
    <w:rsid w:val="00B2176C"/>
    <w:rsid w:val="00B2204D"/>
    <w:rsid w:val="00B22852"/>
    <w:rsid w:val="00B23565"/>
    <w:rsid w:val="00B24274"/>
    <w:rsid w:val="00B2431D"/>
    <w:rsid w:val="00B245A9"/>
    <w:rsid w:val="00B2476A"/>
    <w:rsid w:val="00B252EC"/>
    <w:rsid w:val="00B263F2"/>
    <w:rsid w:val="00B26543"/>
    <w:rsid w:val="00B306A5"/>
    <w:rsid w:val="00B30A36"/>
    <w:rsid w:val="00B31602"/>
    <w:rsid w:val="00B3327A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313F"/>
    <w:rsid w:val="00B44075"/>
    <w:rsid w:val="00B44829"/>
    <w:rsid w:val="00B452A8"/>
    <w:rsid w:val="00B45CBC"/>
    <w:rsid w:val="00B461DA"/>
    <w:rsid w:val="00B467D0"/>
    <w:rsid w:val="00B47C84"/>
    <w:rsid w:val="00B500D3"/>
    <w:rsid w:val="00B50174"/>
    <w:rsid w:val="00B50E2A"/>
    <w:rsid w:val="00B51688"/>
    <w:rsid w:val="00B51B7E"/>
    <w:rsid w:val="00B52477"/>
    <w:rsid w:val="00B5273D"/>
    <w:rsid w:val="00B534BD"/>
    <w:rsid w:val="00B541C6"/>
    <w:rsid w:val="00B549E6"/>
    <w:rsid w:val="00B54B93"/>
    <w:rsid w:val="00B55182"/>
    <w:rsid w:val="00B55AED"/>
    <w:rsid w:val="00B55B0E"/>
    <w:rsid w:val="00B55EB6"/>
    <w:rsid w:val="00B5688C"/>
    <w:rsid w:val="00B56E3C"/>
    <w:rsid w:val="00B57F0A"/>
    <w:rsid w:val="00B601BD"/>
    <w:rsid w:val="00B605D2"/>
    <w:rsid w:val="00B60678"/>
    <w:rsid w:val="00B607BE"/>
    <w:rsid w:val="00B60906"/>
    <w:rsid w:val="00B6100F"/>
    <w:rsid w:val="00B614F6"/>
    <w:rsid w:val="00B61A2D"/>
    <w:rsid w:val="00B61C01"/>
    <w:rsid w:val="00B6200D"/>
    <w:rsid w:val="00B62196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009"/>
    <w:rsid w:val="00B742E1"/>
    <w:rsid w:val="00B74423"/>
    <w:rsid w:val="00B7561F"/>
    <w:rsid w:val="00B75A55"/>
    <w:rsid w:val="00B7694F"/>
    <w:rsid w:val="00B776D7"/>
    <w:rsid w:val="00B80138"/>
    <w:rsid w:val="00B80EDC"/>
    <w:rsid w:val="00B80F16"/>
    <w:rsid w:val="00B814DC"/>
    <w:rsid w:val="00B81CB3"/>
    <w:rsid w:val="00B824C7"/>
    <w:rsid w:val="00B82581"/>
    <w:rsid w:val="00B84F0E"/>
    <w:rsid w:val="00B85391"/>
    <w:rsid w:val="00B85C7F"/>
    <w:rsid w:val="00B85F82"/>
    <w:rsid w:val="00B877E5"/>
    <w:rsid w:val="00B87ECB"/>
    <w:rsid w:val="00B900DE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39D6"/>
    <w:rsid w:val="00B94DC3"/>
    <w:rsid w:val="00B95D5A"/>
    <w:rsid w:val="00B96D34"/>
    <w:rsid w:val="00B974AE"/>
    <w:rsid w:val="00B974FF"/>
    <w:rsid w:val="00BA08C5"/>
    <w:rsid w:val="00BA0EF0"/>
    <w:rsid w:val="00BA105A"/>
    <w:rsid w:val="00BA1176"/>
    <w:rsid w:val="00BA13CC"/>
    <w:rsid w:val="00BA1994"/>
    <w:rsid w:val="00BA2293"/>
    <w:rsid w:val="00BA2AEE"/>
    <w:rsid w:val="00BA2B0A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36B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96"/>
    <w:rsid w:val="00BB72D0"/>
    <w:rsid w:val="00BB7540"/>
    <w:rsid w:val="00BC01F2"/>
    <w:rsid w:val="00BC02B8"/>
    <w:rsid w:val="00BC0EE0"/>
    <w:rsid w:val="00BC1628"/>
    <w:rsid w:val="00BC1BD7"/>
    <w:rsid w:val="00BC1DB6"/>
    <w:rsid w:val="00BC1FF0"/>
    <w:rsid w:val="00BC454B"/>
    <w:rsid w:val="00BC486D"/>
    <w:rsid w:val="00BC49DB"/>
    <w:rsid w:val="00BC58F2"/>
    <w:rsid w:val="00BC64F5"/>
    <w:rsid w:val="00BC712A"/>
    <w:rsid w:val="00BC77D1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66A"/>
    <w:rsid w:val="00BD5BDE"/>
    <w:rsid w:val="00BD6BF5"/>
    <w:rsid w:val="00BD6DDB"/>
    <w:rsid w:val="00BD705F"/>
    <w:rsid w:val="00BD7595"/>
    <w:rsid w:val="00BD7668"/>
    <w:rsid w:val="00BE01BC"/>
    <w:rsid w:val="00BE0561"/>
    <w:rsid w:val="00BE0BF7"/>
    <w:rsid w:val="00BE1A37"/>
    <w:rsid w:val="00BE1AD5"/>
    <w:rsid w:val="00BE2308"/>
    <w:rsid w:val="00BE2CDD"/>
    <w:rsid w:val="00BE397F"/>
    <w:rsid w:val="00BE5A90"/>
    <w:rsid w:val="00BE5C23"/>
    <w:rsid w:val="00BE61AD"/>
    <w:rsid w:val="00BE6421"/>
    <w:rsid w:val="00BE6A1A"/>
    <w:rsid w:val="00BE70A1"/>
    <w:rsid w:val="00BE79CF"/>
    <w:rsid w:val="00BF0CC2"/>
    <w:rsid w:val="00BF1126"/>
    <w:rsid w:val="00BF1B41"/>
    <w:rsid w:val="00BF3FAF"/>
    <w:rsid w:val="00BF42BB"/>
    <w:rsid w:val="00BF4E59"/>
    <w:rsid w:val="00BF508A"/>
    <w:rsid w:val="00BF5561"/>
    <w:rsid w:val="00BF62CA"/>
    <w:rsid w:val="00BF6BFC"/>
    <w:rsid w:val="00BF794E"/>
    <w:rsid w:val="00BF7A85"/>
    <w:rsid w:val="00C0095C"/>
    <w:rsid w:val="00C01112"/>
    <w:rsid w:val="00C01DF7"/>
    <w:rsid w:val="00C02A95"/>
    <w:rsid w:val="00C02BCA"/>
    <w:rsid w:val="00C0338B"/>
    <w:rsid w:val="00C03BA5"/>
    <w:rsid w:val="00C03CA4"/>
    <w:rsid w:val="00C03F48"/>
    <w:rsid w:val="00C04DF3"/>
    <w:rsid w:val="00C04F4D"/>
    <w:rsid w:val="00C05748"/>
    <w:rsid w:val="00C06541"/>
    <w:rsid w:val="00C069F3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48D"/>
    <w:rsid w:val="00C137C1"/>
    <w:rsid w:val="00C13B1F"/>
    <w:rsid w:val="00C13EC4"/>
    <w:rsid w:val="00C14059"/>
    <w:rsid w:val="00C15734"/>
    <w:rsid w:val="00C15EA8"/>
    <w:rsid w:val="00C16036"/>
    <w:rsid w:val="00C16740"/>
    <w:rsid w:val="00C16FF6"/>
    <w:rsid w:val="00C171CE"/>
    <w:rsid w:val="00C17512"/>
    <w:rsid w:val="00C17722"/>
    <w:rsid w:val="00C212ED"/>
    <w:rsid w:val="00C213F1"/>
    <w:rsid w:val="00C2164F"/>
    <w:rsid w:val="00C22720"/>
    <w:rsid w:val="00C22DAD"/>
    <w:rsid w:val="00C24F4B"/>
    <w:rsid w:val="00C26DF5"/>
    <w:rsid w:val="00C30012"/>
    <w:rsid w:val="00C30783"/>
    <w:rsid w:val="00C30DFE"/>
    <w:rsid w:val="00C310E8"/>
    <w:rsid w:val="00C31C0B"/>
    <w:rsid w:val="00C31FD6"/>
    <w:rsid w:val="00C32AA7"/>
    <w:rsid w:val="00C34725"/>
    <w:rsid w:val="00C34931"/>
    <w:rsid w:val="00C34C6B"/>
    <w:rsid w:val="00C34FB6"/>
    <w:rsid w:val="00C35C28"/>
    <w:rsid w:val="00C36330"/>
    <w:rsid w:val="00C36718"/>
    <w:rsid w:val="00C36B33"/>
    <w:rsid w:val="00C36E17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5E99"/>
    <w:rsid w:val="00C45FC2"/>
    <w:rsid w:val="00C46BAA"/>
    <w:rsid w:val="00C475B5"/>
    <w:rsid w:val="00C50CE2"/>
    <w:rsid w:val="00C51263"/>
    <w:rsid w:val="00C51386"/>
    <w:rsid w:val="00C525C8"/>
    <w:rsid w:val="00C52F15"/>
    <w:rsid w:val="00C52F4E"/>
    <w:rsid w:val="00C538CF"/>
    <w:rsid w:val="00C53F67"/>
    <w:rsid w:val="00C543C1"/>
    <w:rsid w:val="00C54487"/>
    <w:rsid w:val="00C54539"/>
    <w:rsid w:val="00C54BFC"/>
    <w:rsid w:val="00C54DFC"/>
    <w:rsid w:val="00C558A0"/>
    <w:rsid w:val="00C562EF"/>
    <w:rsid w:val="00C5784A"/>
    <w:rsid w:val="00C5788C"/>
    <w:rsid w:val="00C5793C"/>
    <w:rsid w:val="00C603C4"/>
    <w:rsid w:val="00C606B3"/>
    <w:rsid w:val="00C60958"/>
    <w:rsid w:val="00C60C87"/>
    <w:rsid w:val="00C60D14"/>
    <w:rsid w:val="00C60DD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13B3"/>
    <w:rsid w:val="00C72C17"/>
    <w:rsid w:val="00C72F63"/>
    <w:rsid w:val="00C74446"/>
    <w:rsid w:val="00C74945"/>
    <w:rsid w:val="00C74BAF"/>
    <w:rsid w:val="00C756F4"/>
    <w:rsid w:val="00C7644B"/>
    <w:rsid w:val="00C76EE1"/>
    <w:rsid w:val="00C7700A"/>
    <w:rsid w:val="00C77AFD"/>
    <w:rsid w:val="00C77B86"/>
    <w:rsid w:val="00C8013B"/>
    <w:rsid w:val="00C80336"/>
    <w:rsid w:val="00C80D2D"/>
    <w:rsid w:val="00C81442"/>
    <w:rsid w:val="00C817CD"/>
    <w:rsid w:val="00C831BA"/>
    <w:rsid w:val="00C838EC"/>
    <w:rsid w:val="00C83C66"/>
    <w:rsid w:val="00C844B2"/>
    <w:rsid w:val="00C848E4"/>
    <w:rsid w:val="00C851CA"/>
    <w:rsid w:val="00C856CD"/>
    <w:rsid w:val="00C85C3F"/>
    <w:rsid w:val="00C86516"/>
    <w:rsid w:val="00C86DCD"/>
    <w:rsid w:val="00C877C6"/>
    <w:rsid w:val="00C91C07"/>
    <w:rsid w:val="00C926DF"/>
    <w:rsid w:val="00C94264"/>
    <w:rsid w:val="00C94BAB"/>
    <w:rsid w:val="00C95458"/>
    <w:rsid w:val="00C95DEC"/>
    <w:rsid w:val="00C95EFD"/>
    <w:rsid w:val="00C964F9"/>
    <w:rsid w:val="00C96B89"/>
    <w:rsid w:val="00C97071"/>
    <w:rsid w:val="00C9710A"/>
    <w:rsid w:val="00C97E5B"/>
    <w:rsid w:val="00CA066A"/>
    <w:rsid w:val="00CA1842"/>
    <w:rsid w:val="00CA1DDB"/>
    <w:rsid w:val="00CA27CC"/>
    <w:rsid w:val="00CA2C43"/>
    <w:rsid w:val="00CA2C69"/>
    <w:rsid w:val="00CA2E46"/>
    <w:rsid w:val="00CA304C"/>
    <w:rsid w:val="00CA3532"/>
    <w:rsid w:val="00CA3E78"/>
    <w:rsid w:val="00CA47A1"/>
    <w:rsid w:val="00CA481B"/>
    <w:rsid w:val="00CA4B54"/>
    <w:rsid w:val="00CA612D"/>
    <w:rsid w:val="00CA6202"/>
    <w:rsid w:val="00CA6FA7"/>
    <w:rsid w:val="00CA6FAF"/>
    <w:rsid w:val="00CA7D53"/>
    <w:rsid w:val="00CB02FF"/>
    <w:rsid w:val="00CB08D5"/>
    <w:rsid w:val="00CB114B"/>
    <w:rsid w:val="00CB1325"/>
    <w:rsid w:val="00CB1B29"/>
    <w:rsid w:val="00CB217A"/>
    <w:rsid w:val="00CB2203"/>
    <w:rsid w:val="00CB305D"/>
    <w:rsid w:val="00CB4298"/>
    <w:rsid w:val="00CB4CCA"/>
    <w:rsid w:val="00CB4F10"/>
    <w:rsid w:val="00CB5076"/>
    <w:rsid w:val="00CB6A1C"/>
    <w:rsid w:val="00CB6D2B"/>
    <w:rsid w:val="00CB7454"/>
    <w:rsid w:val="00CB76D3"/>
    <w:rsid w:val="00CB7CB8"/>
    <w:rsid w:val="00CC025E"/>
    <w:rsid w:val="00CC0489"/>
    <w:rsid w:val="00CC1178"/>
    <w:rsid w:val="00CC124D"/>
    <w:rsid w:val="00CC13E3"/>
    <w:rsid w:val="00CC1A93"/>
    <w:rsid w:val="00CC1AA3"/>
    <w:rsid w:val="00CC1CCC"/>
    <w:rsid w:val="00CC257A"/>
    <w:rsid w:val="00CC2C21"/>
    <w:rsid w:val="00CC3354"/>
    <w:rsid w:val="00CC3AC9"/>
    <w:rsid w:val="00CC4882"/>
    <w:rsid w:val="00CC50A5"/>
    <w:rsid w:val="00CC6A85"/>
    <w:rsid w:val="00CC6F95"/>
    <w:rsid w:val="00CC70C6"/>
    <w:rsid w:val="00CC775D"/>
    <w:rsid w:val="00CC7D82"/>
    <w:rsid w:val="00CD0E80"/>
    <w:rsid w:val="00CD18CC"/>
    <w:rsid w:val="00CD2E15"/>
    <w:rsid w:val="00CD3D15"/>
    <w:rsid w:val="00CD409B"/>
    <w:rsid w:val="00CD45B0"/>
    <w:rsid w:val="00CD461E"/>
    <w:rsid w:val="00CD5541"/>
    <w:rsid w:val="00CD588B"/>
    <w:rsid w:val="00CD5B5D"/>
    <w:rsid w:val="00CD5EDD"/>
    <w:rsid w:val="00CD689A"/>
    <w:rsid w:val="00CD6E9C"/>
    <w:rsid w:val="00CD78E2"/>
    <w:rsid w:val="00CE013F"/>
    <w:rsid w:val="00CE04D6"/>
    <w:rsid w:val="00CE0D37"/>
    <w:rsid w:val="00CE2582"/>
    <w:rsid w:val="00CE2B2D"/>
    <w:rsid w:val="00CE2D14"/>
    <w:rsid w:val="00CE3B40"/>
    <w:rsid w:val="00CE3E24"/>
    <w:rsid w:val="00CE4015"/>
    <w:rsid w:val="00CE526C"/>
    <w:rsid w:val="00CE666E"/>
    <w:rsid w:val="00CE70BB"/>
    <w:rsid w:val="00CE7392"/>
    <w:rsid w:val="00CE760A"/>
    <w:rsid w:val="00CF01AD"/>
    <w:rsid w:val="00CF0441"/>
    <w:rsid w:val="00CF0475"/>
    <w:rsid w:val="00CF051C"/>
    <w:rsid w:val="00CF0651"/>
    <w:rsid w:val="00CF0B41"/>
    <w:rsid w:val="00CF105C"/>
    <w:rsid w:val="00CF11F4"/>
    <w:rsid w:val="00CF1440"/>
    <w:rsid w:val="00CF19F5"/>
    <w:rsid w:val="00CF212E"/>
    <w:rsid w:val="00CF2483"/>
    <w:rsid w:val="00CF286E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5B"/>
    <w:rsid w:val="00D00A85"/>
    <w:rsid w:val="00D029BB"/>
    <w:rsid w:val="00D02CA4"/>
    <w:rsid w:val="00D0307F"/>
    <w:rsid w:val="00D03133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492"/>
    <w:rsid w:val="00D235DA"/>
    <w:rsid w:val="00D242FA"/>
    <w:rsid w:val="00D244BA"/>
    <w:rsid w:val="00D25E62"/>
    <w:rsid w:val="00D262F2"/>
    <w:rsid w:val="00D26942"/>
    <w:rsid w:val="00D269C7"/>
    <w:rsid w:val="00D26DD8"/>
    <w:rsid w:val="00D26E28"/>
    <w:rsid w:val="00D27FDB"/>
    <w:rsid w:val="00D31591"/>
    <w:rsid w:val="00D31784"/>
    <w:rsid w:val="00D327AD"/>
    <w:rsid w:val="00D32BC3"/>
    <w:rsid w:val="00D33656"/>
    <w:rsid w:val="00D341E9"/>
    <w:rsid w:val="00D34318"/>
    <w:rsid w:val="00D34EAC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0C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F1"/>
    <w:rsid w:val="00D507E6"/>
    <w:rsid w:val="00D50B75"/>
    <w:rsid w:val="00D52853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127"/>
    <w:rsid w:val="00D622F0"/>
    <w:rsid w:val="00D626C6"/>
    <w:rsid w:val="00D635A1"/>
    <w:rsid w:val="00D6384A"/>
    <w:rsid w:val="00D63AF5"/>
    <w:rsid w:val="00D63BBC"/>
    <w:rsid w:val="00D642A1"/>
    <w:rsid w:val="00D646F7"/>
    <w:rsid w:val="00D6491A"/>
    <w:rsid w:val="00D65375"/>
    <w:rsid w:val="00D665B6"/>
    <w:rsid w:val="00D66872"/>
    <w:rsid w:val="00D66BD9"/>
    <w:rsid w:val="00D67A66"/>
    <w:rsid w:val="00D70374"/>
    <w:rsid w:val="00D7078D"/>
    <w:rsid w:val="00D70EB5"/>
    <w:rsid w:val="00D714FC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4D8"/>
    <w:rsid w:val="00D76542"/>
    <w:rsid w:val="00D76A78"/>
    <w:rsid w:val="00D7788B"/>
    <w:rsid w:val="00D80CD2"/>
    <w:rsid w:val="00D80F64"/>
    <w:rsid w:val="00D816A0"/>
    <w:rsid w:val="00D823B2"/>
    <w:rsid w:val="00D82568"/>
    <w:rsid w:val="00D825C7"/>
    <w:rsid w:val="00D82ED5"/>
    <w:rsid w:val="00D82F66"/>
    <w:rsid w:val="00D83A21"/>
    <w:rsid w:val="00D84E30"/>
    <w:rsid w:val="00D84F93"/>
    <w:rsid w:val="00D851EC"/>
    <w:rsid w:val="00D85318"/>
    <w:rsid w:val="00D85B04"/>
    <w:rsid w:val="00D85F5C"/>
    <w:rsid w:val="00D87304"/>
    <w:rsid w:val="00D87D20"/>
    <w:rsid w:val="00D87EFB"/>
    <w:rsid w:val="00D9027F"/>
    <w:rsid w:val="00D90D10"/>
    <w:rsid w:val="00D9118D"/>
    <w:rsid w:val="00D91725"/>
    <w:rsid w:val="00D91C2A"/>
    <w:rsid w:val="00D924D5"/>
    <w:rsid w:val="00D92C23"/>
    <w:rsid w:val="00D9317F"/>
    <w:rsid w:val="00D9395F"/>
    <w:rsid w:val="00D947E6"/>
    <w:rsid w:val="00D955F7"/>
    <w:rsid w:val="00D96204"/>
    <w:rsid w:val="00D9687F"/>
    <w:rsid w:val="00D96AC9"/>
    <w:rsid w:val="00D96AD3"/>
    <w:rsid w:val="00DA1312"/>
    <w:rsid w:val="00DA1362"/>
    <w:rsid w:val="00DA18D9"/>
    <w:rsid w:val="00DA1BA7"/>
    <w:rsid w:val="00DA282E"/>
    <w:rsid w:val="00DA2CBD"/>
    <w:rsid w:val="00DA3A34"/>
    <w:rsid w:val="00DA4330"/>
    <w:rsid w:val="00DA4806"/>
    <w:rsid w:val="00DA49BF"/>
    <w:rsid w:val="00DA4AD0"/>
    <w:rsid w:val="00DA5318"/>
    <w:rsid w:val="00DA5D12"/>
    <w:rsid w:val="00DA5E06"/>
    <w:rsid w:val="00DA5FEA"/>
    <w:rsid w:val="00DA7555"/>
    <w:rsid w:val="00DA75EC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263"/>
    <w:rsid w:val="00DB44C0"/>
    <w:rsid w:val="00DB44DC"/>
    <w:rsid w:val="00DB4D23"/>
    <w:rsid w:val="00DB59B6"/>
    <w:rsid w:val="00DB5D3A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D24"/>
    <w:rsid w:val="00DC221C"/>
    <w:rsid w:val="00DC22C1"/>
    <w:rsid w:val="00DC2778"/>
    <w:rsid w:val="00DC27EB"/>
    <w:rsid w:val="00DC2D0B"/>
    <w:rsid w:val="00DC3221"/>
    <w:rsid w:val="00DC3369"/>
    <w:rsid w:val="00DC4B1E"/>
    <w:rsid w:val="00DC5322"/>
    <w:rsid w:val="00DC537A"/>
    <w:rsid w:val="00DC5403"/>
    <w:rsid w:val="00DC5955"/>
    <w:rsid w:val="00DC65D8"/>
    <w:rsid w:val="00DC71D4"/>
    <w:rsid w:val="00DD005C"/>
    <w:rsid w:val="00DD109A"/>
    <w:rsid w:val="00DD1DD6"/>
    <w:rsid w:val="00DD23C8"/>
    <w:rsid w:val="00DD2449"/>
    <w:rsid w:val="00DD289E"/>
    <w:rsid w:val="00DD2A73"/>
    <w:rsid w:val="00DD40D0"/>
    <w:rsid w:val="00DD430A"/>
    <w:rsid w:val="00DD5A2D"/>
    <w:rsid w:val="00DD5D3F"/>
    <w:rsid w:val="00DD63D0"/>
    <w:rsid w:val="00DD6795"/>
    <w:rsid w:val="00DD6ADA"/>
    <w:rsid w:val="00DD6C0F"/>
    <w:rsid w:val="00DD7761"/>
    <w:rsid w:val="00DD7D33"/>
    <w:rsid w:val="00DD7DDE"/>
    <w:rsid w:val="00DD7F41"/>
    <w:rsid w:val="00DE016C"/>
    <w:rsid w:val="00DE0DBF"/>
    <w:rsid w:val="00DE10EE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2E83"/>
    <w:rsid w:val="00DF326A"/>
    <w:rsid w:val="00DF3625"/>
    <w:rsid w:val="00DF3BDC"/>
    <w:rsid w:val="00DF5567"/>
    <w:rsid w:val="00DF56A2"/>
    <w:rsid w:val="00DF6000"/>
    <w:rsid w:val="00DF61A9"/>
    <w:rsid w:val="00DF661F"/>
    <w:rsid w:val="00DF6E70"/>
    <w:rsid w:val="00DF7461"/>
    <w:rsid w:val="00DF7912"/>
    <w:rsid w:val="00DF7AF9"/>
    <w:rsid w:val="00DF7EAB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552B"/>
    <w:rsid w:val="00E0554D"/>
    <w:rsid w:val="00E05EE2"/>
    <w:rsid w:val="00E06B44"/>
    <w:rsid w:val="00E076BF"/>
    <w:rsid w:val="00E079DD"/>
    <w:rsid w:val="00E111C5"/>
    <w:rsid w:val="00E1224A"/>
    <w:rsid w:val="00E122BB"/>
    <w:rsid w:val="00E12B9F"/>
    <w:rsid w:val="00E12F54"/>
    <w:rsid w:val="00E145EE"/>
    <w:rsid w:val="00E14D93"/>
    <w:rsid w:val="00E14E46"/>
    <w:rsid w:val="00E15C72"/>
    <w:rsid w:val="00E1618D"/>
    <w:rsid w:val="00E16510"/>
    <w:rsid w:val="00E16B0C"/>
    <w:rsid w:val="00E16DFC"/>
    <w:rsid w:val="00E170DF"/>
    <w:rsid w:val="00E17618"/>
    <w:rsid w:val="00E20031"/>
    <w:rsid w:val="00E20057"/>
    <w:rsid w:val="00E2044D"/>
    <w:rsid w:val="00E213DA"/>
    <w:rsid w:val="00E21641"/>
    <w:rsid w:val="00E21EAA"/>
    <w:rsid w:val="00E232C6"/>
    <w:rsid w:val="00E23660"/>
    <w:rsid w:val="00E23B33"/>
    <w:rsid w:val="00E244D3"/>
    <w:rsid w:val="00E24F71"/>
    <w:rsid w:val="00E251D0"/>
    <w:rsid w:val="00E25360"/>
    <w:rsid w:val="00E25ACA"/>
    <w:rsid w:val="00E2600D"/>
    <w:rsid w:val="00E26DB9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6B2"/>
    <w:rsid w:val="00E42979"/>
    <w:rsid w:val="00E43057"/>
    <w:rsid w:val="00E45E99"/>
    <w:rsid w:val="00E45F94"/>
    <w:rsid w:val="00E47B82"/>
    <w:rsid w:val="00E5078B"/>
    <w:rsid w:val="00E512C6"/>
    <w:rsid w:val="00E517C3"/>
    <w:rsid w:val="00E51B96"/>
    <w:rsid w:val="00E5229B"/>
    <w:rsid w:val="00E52A1B"/>
    <w:rsid w:val="00E52D1C"/>
    <w:rsid w:val="00E53487"/>
    <w:rsid w:val="00E53EA7"/>
    <w:rsid w:val="00E53F4D"/>
    <w:rsid w:val="00E547B8"/>
    <w:rsid w:val="00E54800"/>
    <w:rsid w:val="00E54BAE"/>
    <w:rsid w:val="00E54C22"/>
    <w:rsid w:val="00E55192"/>
    <w:rsid w:val="00E556E2"/>
    <w:rsid w:val="00E5623A"/>
    <w:rsid w:val="00E56B05"/>
    <w:rsid w:val="00E57676"/>
    <w:rsid w:val="00E57988"/>
    <w:rsid w:val="00E57D8D"/>
    <w:rsid w:val="00E6137D"/>
    <w:rsid w:val="00E618BB"/>
    <w:rsid w:val="00E61B1C"/>
    <w:rsid w:val="00E639C5"/>
    <w:rsid w:val="00E6440A"/>
    <w:rsid w:val="00E645CE"/>
    <w:rsid w:val="00E646BC"/>
    <w:rsid w:val="00E64A68"/>
    <w:rsid w:val="00E64BBA"/>
    <w:rsid w:val="00E66B7E"/>
    <w:rsid w:val="00E67C5A"/>
    <w:rsid w:val="00E70001"/>
    <w:rsid w:val="00E70294"/>
    <w:rsid w:val="00E713C6"/>
    <w:rsid w:val="00E71BE1"/>
    <w:rsid w:val="00E72035"/>
    <w:rsid w:val="00E72B16"/>
    <w:rsid w:val="00E72DDB"/>
    <w:rsid w:val="00E731C6"/>
    <w:rsid w:val="00E734E3"/>
    <w:rsid w:val="00E74054"/>
    <w:rsid w:val="00E74C55"/>
    <w:rsid w:val="00E74D9F"/>
    <w:rsid w:val="00E76228"/>
    <w:rsid w:val="00E764D7"/>
    <w:rsid w:val="00E76CA7"/>
    <w:rsid w:val="00E774FF"/>
    <w:rsid w:val="00E77BF3"/>
    <w:rsid w:val="00E80AFC"/>
    <w:rsid w:val="00E80F1C"/>
    <w:rsid w:val="00E812A8"/>
    <w:rsid w:val="00E821C1"/>
    <w:rsid w:val="00E829BE"/>
    <w:rsid w:val="00E82F67"/>
    <w:rsid w:val="00E83526"/>
    <w:rsid w:val="00E83CA7"/>
    <w:rsid w:val="00E84112"/>
    <w:rsid w:val="00E843B2"/>
    <w:rsid w:val="00E85257"/>
    <w:rsid w:val="00E852A7"/>
    <w:rsid w:val="00E8542D"/>
    <w:rsid w:val="00E857DB"/>
    <w:rsid w:val="00E86C52"/>
    <w:rsid w:val="00E86CF2"/>
    <w:rsid w:val="00E87B8F"/>
    <w:rsid w:val="00E87BCB"/>
    <w:rsid w:val="00E90192"/>
    <w:rsid w:val="00E90882"/>
    <w:rsid w:val="00E912DD"/>
    <w:rsid w:val="00E914FA"/>
    <w:rsid w:val="00E91574"/>
    <w:rsid w:val="00E92DDF"/>
    <w:rsid w:val="00E9547E"/>
    <w:rsid w:val="00E95C79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F3F"/>
    <w:rsid w:val="00EA2641"/>
    <w:rsid w:val="00EA28A5"/>
    <w:rsid w:val="00EA29AA"/>
    <w:rsid w:val="00EA3098"/>
    <w:rsid w:val="00EA3288"/>
    <w:rsid w:val="00EA35A3"/>
    <w:rsid w:val="00EA362E"/>
    <w:rsid w:val="00EA3BE7"/>
    <w:rsid w:val="00EA439F"/>
    <w:rsid w:val="00EA49FC"/>
    <w:rsid w:val="00EA4A6E"/>
    <w:rsid w:val="00EA51F3"/>
    <w:rsid w:val="00EA57D1"/>
    <w:rsid w:val="00EA5973"/>
    <w:rsid w:val="00EA5D08"/>
    <w:rsid w:val="00EA5FA6"/>
    <w:rsid w:val="00EA6FDB"/>
    <w:rsid w:val="00EA76CE"/>
    <w:rsid w:val="00EA7F56"/>
    <w:rsid w:val="00EA7F9A"/>
    <w:rsid w:val="00EB025C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24D"/>
    <w:rsid w:val="00EB541A"/>
    <w:rsid w:val="00EB5F8B"/>
    <w:rsid w:val="00EB61D7"/>
    <w:rsid w:val="00EB6605"/>
    <w:rsid w:val="00EB701C"/>
    <w:rsid w:val="00EB7FA9"/>
    <w:rsid w:val="00EC05A2"/>
    <w:rsid w:val="00EC0705"/>
    <w:rsid w:val="00EC0CB8"/>
    <w:rsid w:val="00EC0E56"/>
    <w:rsid w:val="00EC0F57"/>
    <w:rsid w:val="00EC1849"/>
    <w:rsid w:val="00EC31DD"/>
    <w:rsid w:val="00EC36CA"/>
    <w:rsid w:val="00EC3A12"/>
    <w:rsid w:val="00EC3C8E"/>
    <w:rsid w:val="00EC4488"/>
    <w:rsid w:val="00EC585B"/>
    <w:rsid w:val="00EC5D32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3C47"/>
    <w:rsid w:val="00ED4637"/>
    <w:rsid w:val="00ED4D7A"/>
    <w:rsid w:val="00ED526A"/>
    <w:rsid w:val="00ED5307"/>
    <w:rsid w:val="00ED5378"/>
    <w:rsid w:val="00ED5740"/>
    <w:rsid w:val="00ED5E1F"/>
    <w:rsid w:val="00ED6078"/>
    <w:rsid w:val="00ED6968"/>
    <w:rsid w:val="00ED6A66"/>
    <w:rsid w:val="00ED6EB2"/>
    <w:rsid w:val="00ED75CA"/>
    <w:rsid w:val="00ED7BAB"/>
    <w:rsid w:val="00EE0B84"/>
    <w:rsid w:val="00EE0C53"/>
    <w:rsid w:val="00EE12FD"/>
    <w:rsid w:val="00EE3B5C"/>
    <w:rsid w:val="00EE3CD5"/>
    <w:rsid w:val="00EE4087"/>
    <w:rsid w:val="00EE466B"/>
    <w:rsid w:val="00EE4952"/>
    <w:rsid w:val="00EE5067"/>
    <w:rsid w:val="00EE52C8"/>
    <w:rsid w:val="00EE53C0"/>
    <w:rsid w:val="00EE570B"/>
    <w:rsid w:val="00EE6169"/>
    <w:rsid w:val="00EE7EE3"/>
    <w:rsid w:val="00EF00F2"/>
    <w:rsid w:val="00EF0AA2"/>
    <w:rsid w:val="00EF132D"/>
    <w:rsid w:val="00EF1B2F"/>
    <w:rsid w:val="00EF2964"/>
    <w:rsid w:val="00EF29BF"/>
    <w:rsid w:val="00EF33C4"/>
    <w:rsid w:val="00EF3790"/>
    <w:rsid w:val="00EF3A68"/>
    <w:rsid w:val="00EF4572"/>
    <w:rsid w:val="00EF472B"/>
    <w:rsid w:val="00EF473D"/>
    <w:rsid w:val="00EF4A10"/>
    <w:rsid w:val="00EF59E4"/>
    <w:rsid w:val="00EF5E0B"/>
    <w:rsid w:val="00EF6377"/>
    <w:rsid w:val="00EF6AE1"/>
    <w:rsid w:val="00EF7D34"/>
    <w:rsid w:val="00EF7DF9"/>
    <w:rsid w:val="00F00B12"/>
    <w:rsid w:val="00F00C9C"/>
    <w:rsid w:val="00F0109C"/>
    <w:rsid w:val="00F01404"/>
    <w:rsid w:val="00F01D24"/>
    <w:rsid w:val="00F02CCE"/>
    <w:rsid w:val="00F0393F"/>
    <w:rsid w:val="00F03983"/>
    <w:rsid w:val="00F03D09"/>
    <w:rsid w:val="00F041D0"/>
    <w:rsid w:val="00F052DE"/>
    <w:rsid w:val="00F05D72"/>
    <w:rsid w:val="00F06798"/>
    <w:rsid w:val="00F06A02"/>
    <w:rsid w:val="00F07695"/>
    <w:rsid w:val="00F076AA"/>
    <w:rsid w:val="00F078E5"/>
    <w:rsid w:val="00F07FBA"/>
    <w:rsid w:val="00F10366"/>
    <w:rsid w:val="00F10C4D"/>
    <w:rsid w:val="00F10E8D"/>
    <w:rsid w:val="00F113C1"/>
    <w:rsid w:val="00F11A19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1658"/>
    <w:rsid w:val="00F221DB"/>
    <w:rsid w:val="00F257B2"/>
    <w:rsid w:val="00F25BD2"/>
    <w:rsid w:val="00F2623C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60E"/>
    <w:rsid w:val="00F30EB6"/>
    <w:rsid w:val="00F3208B"/>
    <w:rsid w:val="00F320F3"/>
    <w:rsid w:val="00F32629"/>
    <w:rsid w:val="00F32A26"/>
    <w:rsid w:val="00F32F04"/>
    <w:rsid w:val="00F333EA"/>
    <w:rsid w:val="00F347C2"/>
    <w:rsid w:val="00F350D7"/>
    <w:rsid w:val="00F3568D"/>
    <w:rsid w:val="00F362B1"/>
    <w:rsid w:val="00F36338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64F"/>
    <w:rsid w:val="00F42AD9"/>
    <w:rsid w:val="00F42DE6"/>
    <w:rsid w:val="00F44257"/>
    <w:rsid w:val="00F447F3"/>
    <w:rsid w:val="00F44C40"/>
    <w:rsid w:val="00F456FC"/>
    <w:rsid w:val="00F46321"/>
    <w:rsid w:val="00F4650D"/>
    <w:rsid w:val="00F4683A"/>
    <w:rsid w:val="00F46879"/>
    <w:rsid w:val="00F47373"/>
    <w:rsid w:val="00F47AA5"/>
    <w:rsid w:val="00F50A7A"/>
    <w:rsid w:val="00F52A9D"/>
    <w:rsid w:val="00F52EA9"/>
    <w:rsid w:val="00F53258"/>
    <w:rsid w:val="00F56372"/>
    <w:rsid w:val="00F56376"/>
    <w:rsid w:val="00F568D1"/>
    <w:rsid w:val="00F570D3"/>
    <w:rsid w:val="00F57371"/>
    <w:rsid w:val="00F57B2C"/>
    <w:rsid w:val="00F60059"/>
    <w:rsid w:val="00F60374"/>
    <w:rsid w:val="00F603D4"/>
    <w:rsid w:val="00F6077D"/>
    <w:rsid w:val="00F607A9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A23"/>
    <w:rsid w:val="00F67B2D"/>
    <w:rsid w:val="00F67D58"/>
    <w:rsid w:val="00F7010A"/>
    <w:rsid w:val="00F703E5"/>
    <w:rsid w:val="00F71727"/>
    <w:rsid w:val="00F72358"/>
    <w:rsid w:val="00F7238E"/>
    <w:rsid w:val="00F7282E"/>
    <w:rsid w:val="00F72E84"/>
    <w:rsid w:val="00F73A2A"/>
    <w:rsid w:val="00F73C21"/>
    <w:rsid w:val="00F7432A"/>
    <w:rsid w:val="00F74836"/>
    <w:rsid w:val="00F768A9"/>
    <w:rsid w:val="00F77A54"/>
    <w:rsid w:val="00F80907"/>
    <w:rsid w:val="00F80FBA"/>
    <w:rsid w:val="00F81C52"/>
    <w:rsid w:val="00F820D7"/>
    <w:rsid w:val="00F8331F"/>
    <w:rsid w:val="00F83972"/>
    <w:rsid w:val="00F83B1B"/>
    <w:rsid w:val="00F8407E"/>
    <w:rsid w:val="00F8453D"/>
    <w:rsid w:val="00F85472"/>
    <w:rsid w:val="00F8572B"/>
    <w:rsid w:val="00F8572D"/>
    <w:rsid w:val="00F85DD7"/>
    <w:rsid w:val="00F86017"/>
    <w:rsid w:val="00F87327"/>
    <w:rsid w:val="00F9055D"/>
    <w:rsid w:val="00F90EF9"/>
    <w:rsid w:val="00F92576"/>
    <w:rsid w:val="00F92873"/>
    <w:rsid w:val="00F93DDB"/>
    <w:rsid w:val="00F94CC9"/>
    <w:rsid w:val="00F950FE"/>
    <w:rsid w:val="00F955C4"/>
    <w:rsid w:val="00F9668A"/>
    <w:rsid w:val="00F96914"/>
    <w:rsid w:val="00F96A82"/>
    <w:rsid w:val="00F96BC3"/>
    <w:rsid w:val="00F96FA4"/>
    <w:rsid w:val="00F9708D"/>
    <w:rsid w:val="00F977B1"/>
    <w:rsid w:val="00FA0126"/>
    <w:rsid w:val="00FA1112"/>
    <w:rsid w:val="00FA1183"/>
    <w:rsid w:val="00FA157F"/>
    <w:rsid w:val="00FA19EA"/>
    <w:rsid w:val="00FA1A74"/>
    <w:rsid w:val="00FA1F8E"/>
    <w:rsid w:val="00FA2486"/>
    <w:rsid w:val="00FA29D4"/>
    <w:rsid w:val="00FA31B8"/>
    <w:rsid w:val="00FA351F"/>
    <w:rsid w:val="00FA4334"/>
    <w:rsid w:val="00FA477E"/>
    <w:rsid w:val="00FA50F7"/>
    <w:rsid w:val="00FA5BFD"/>
    <w:rsid w:val="00FA5F49"/>
    <w:rsid w:val="00FA653C"/>
    <w:rsid w:val="00FA69CF"/>
    <w:rsid w:val="00FA710B"/>
    <w:rsid w:val="00FA773C"/>
    <w:rsid w:val="00FA7CDA"/>
    <w:rsid w:val="00FB0C0C"/>
    <w:rsid w:val="00FB1458"/>
    <w:rsid w:val="00FB1841"/>
    <w:rsid w:val="00FB1D8C"/>
    <w:rsid w:val="00FB28C1"/>
    <w:rsid w:val="00FB28D6"/>
    <w:rsid w:val="00FB2B7F"/>
    <w:rsid w:val="00FB414E"/>
    <w:rsid w:val="00FB596B"/>
    <w:rsid w:val="00FB5B24"/>
    <w:rsid w:val="00FB64F6"/>
    <w:rsid w:val="00FB6827"/>
    <w:rsid w:val="00FB6A50"/>
    <w:rsid w:val="00FB6BEB"/>
    <w:rsid w:val="00FB6C75"/>
    <w:rsid w:val="00FB6F9C"/>
    <w:rsid w:val="00FB716F"/>
    <w:rsid w:val="00FB78B8"/>
    <w:rsid w:val="00FB7DA9"/>
    <w:rsid w:val="00FC0367"/>
    <w:rsid w:val="00FC0BD9"/>
    <w:rsid w:val="00FC17B6"/>
    <w:rsid w:val="00FC2895"/>
    <w:rsid w:val="00FC2F48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6D9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2984"/>
    <w:rsid w:val="00FD2E49"/>
    <w:rsid w:val="00FD329F"/>
    <w:rsid w:val="00FD337E"/>
    <w:rsid w:val="00FD34E9"/>
    <w:rsid w:val="00FD4621"/>
    <w:rsid w:val="00FD4662"/>
    <w:rsid w:val="00FD48EF"/>
    <w:rsid w:val="00FD4CCD"/>
    <w:rsid w:val="00FD4F4B"/>
    <w:rsid w:val="00FD6001"/>
    <w:rsid w:val="00FD7266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248"/>
    <w:rsid w:val="00FE4461"/>
    <w:rsid w:val="00FE4BFF"/>
    <w:rsid w:val="00FE4F3E"/>
    <w:rsid w:val="00FE502A"/>
    <w:rsid w:val="00FE556D"/>
    <w:rsid w:val="00FE5A27"/>
    <w:rsid w:val="00FE6218"/>
    <w:rsid w:val="00FE634E"/>
    <w:rsid w:val="00FE6DAF"/>
    <w:rsid w:val="00FF011E"/>
    <w:rsid w:val="00FF0131"/>
    <w:rsid w:val="00FF07EC"/>
    <w:rsid w:val="00FF1072"/>
    <w:rsid w:val="00FF11B4"/>
    <w:rsid w:val="00FF135B"/>
    <w:rsid w:val="00FF21F4"/>
    <w:rsid w:val="00FF2258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DFB294F-C1B9-429B-9A99-BC609B8C5A7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8767</TotalTime>
  <Pages>1</Pages>
  <Words>85</Words>
  <Characters>491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575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3201</cp:revision>
  <cp:lastPrinted>2018-12-13T13:35:00Z</cp:lastPrinted>
  <dcterms:created xsi:type="dcterms:W3CDTF">2016-03-08T23:34:00Z</dcterms:created>
  <dcterms:modified xsi:type="dcterms:W3CDTF">2023-03-23T21:38:00Z</dcterms:modified>
</cp:coreProperties>
</file>