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C124D" w:rsidRPr="00CC124D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 xml:space="preserve">PACIENTE: </w:t>
      </w:r>
      <w:r w:rsidR="00424CEE" w:rsidRPr="00424CEE">
        <w:rPr>
          <w:sz w:val="32"/>
          <w:szCs w:val="32"/>
        </w:rPr>
        <w:t>Luciana Pinheiro Dantas Lima</w:t>
      </w:r>
    </w:p>
    <w:p w:rsidR="00CC124D" w:rsidRPr="00CC124D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>IDADE:</w:t>
      </w:r>
      <w:r w:rsidR="003550C2">
        <w:rPr>
          <w:sz w:val="32"/>
          <w:szCs w:val="32"/>
        </w:rPr>
        <w:t>4</w:t>
      </w:r>
      <w:r w:rsidR="00424CEE">
        <w:rPr>
          <w:sz w:val="32"/>
          <w:szCs w:val="32"/>
        </w:rPr>
        <w:t>6</w:t>
      </w:r>
      <w:bookmarkStart w:id="0" w:name="_GoBack"/>
      <w:bookmarkEnd w:id="0"/>
      <w:r w:rsidRPr="00CC124D">
        <w:rPr>
          <w:sz w:val="32"/>
          <w:szCs w:val="32"/>
        </w:rPr>
        <w:t xml:space="preserve"> anos SEXO: F                </w:t>
      </w:r>
    </w:p>
    <w:p w:rsidR="00501268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>DATA DO EXAME:2</w:t>
      </w:r>
      <w:r w:rsidR="00441858">
        <w:rPr>
          <w:sz w:val="32"/>
          <w:szCs w:val="32"/>
        </w:rPr>
        <w:t>2</w:t>
      </w:r>
      <w:r w:rsidRPr="00CC124D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4AD" w:rsidRDefault="005574AD">
      <w:r>
        <w:separator/>
      </w:r>
    </w:p>
  </w:endnote>
  <w:endnote w:type="continuationSeparator" w:id="0">
    <w:p w:rsidR="005574AD" w:rsidRDefault="00557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4AD" w:rsidRDefault="005574AD">
      <w:r>
        <w:separator/>
      </w:r>
    </w:p>
  </w:footnote>
  <w:footnote w:type="continuationSeparator" w:id="0">
    <w:p w:rsidR="005574AD" w:rsidRDefault="005574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4AD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59B39-A943-48A5-91F5-78DEE5FB8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3199</cp:revision>
  <cp:lastPrinted>2018-12-13T13:35:00Z</cp:lastPrinted>
  <dcterms:created xsi:type="dcterms:W3CDTF">2016-03-08T23:34:00Z</dcterms:created>
  <dcterms:modified xsi:type="dcterms:W3CDTF">2023-03-22T21:07:00Z</dcterms:modified>
</cp:coreProperties>
</file>