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A17F6" w:rsidRPr="00FA17F6">
        <w:rPr>
          <w:sz w:val="22"/>
        </w:rPr>
        <w:t>Jacy Albino Rosa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A17F6">
        <w:rPr>
          <w:sz w:val="22"/>
        </w:rPr>
        <w:t>45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6237C">
        <w:rPr>
          <w:sz w:val="22"/>
        </w:rPr>
        <w:t>Deficit atencao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254305">
        <w:rPr>
          <w:sz w:val="22"/>
        </w:rPr>
        <w:t>2</w:t>
      </w:r>
      <w:r w:rsidR="00ED1EF5">
        <w:rPr>
          <w:sz w:val="22"/>
        </w:rPr>
        <w:t>2</w:t>
      </w:r>
      <w:bookmarkStart w:id="0" w:name="_GoBack"/>
      <w:bookmarkEnd w:id="0"/>
      <w:r w:rsidR="00615D12">
        <w:rPr>
          <w:sz w:val="22"/>
        </w:rPr>
        <w:t xml:space="preserve"> </w:t>
      </w:r>
      <w:r w:rsidR="007740B3">
        <w:rPr>
          <w:sz w:val="22"/>
        </w:rPr>
        <w:t>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5E9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56B67">
        <w:t>10.7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56B67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A17F6">
        <w:rPr>
          <w:noProof/>
          <w:sz w:val="24"/>
        </w:rPr>
        <w:t>22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36AF" w:rsidRDefault="00B936AF">
      <w:r>
        <w:separator/>
      </w:r>
    </w:p>
  </w:endnote>
  <w:endnote w:type="continuationSeparator" w:id="0">
    <w:p w:rsidR="00B936AF" w:rsidRDefault="00B936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936A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36AF" w:rsidRDefault="00B936AF">
      <w:r>
        <w:separator/>
      </w:r>
    </w:p>
  </w:footnote>
  <w:footnote w:type="continuationSeparator" w:id="0">
    <w:p w:rsidR="00B936AF" w:rsidRDefault="00B936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6AF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53664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4672</cp:revision>
  <cp:lastPrinted>2022-03-24T14:28:00Z</cp:lastPrinted>
  <dcterms:created xsi:type="dcterms:W3CDTF">2016-03-08T22:06:00Z</dcterms:created>
  <dcterms:modified xsi:type="dcterms:W3CDTF">2023-03-22T16:58:00Z</dcterms:modified>
</cp:coreProperties>
</file>