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PACIENTE: </w:t>
      </w:r>
      <w:r w:rsidR="00647411">
        <w:rPr>
          <w:sz w:val="32"/>
        </w:rPr>
        <w:t>Sheylla V.S.V.de Souza</w:t>
      </w:r>
      <w:r w:rsidR="0091486B">
        <w:rPr>
          <w:sz w:val="32"/>
        </w:rPr>
        <w:t xml:space="preserve">  </w:t>
      </w:r>
      <w:r w:rsidR="00EA1E32">
        <w:rPr>
          <w:sz w:val="32"/>
        </w:rPr>
        <w:t>ID:</w:t>
      </w:r>
      <w:r w:rsidR="00647411">
        <w:rPr>
          <w:sz w:val="32"/>
        </w:rPr>
        <w:t>27805</w:t>
      </w:r>
      <w:bookmarkStart w:id="0" w:name="_GoBack"/>
      <w:bookmarkEnd w:id="0"/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</w:t>
      </w:r>
      <w:r w:rsidR="00D53A69">
        <w:rPr>
          <w:sz w:val="32"/>
        </w:rPr>
        <w:t>4</w:t>
      </w:r>
      <w:r w:rsidR="00647411">
        <w:rPr>
          <w:sz w:val="32"/>
        </w:rPr>
        <w:t>7</w:t>
      </w:r>
      <w:r w:rsidRPr="00D8636E">
        <w:rPr>
          <w:sz w:val="32"/>
        </w:rPr>
        <w:t xml:space="preserve"> anos SEXO: </w:t>
      </w:r>
      <w:r w:rsidR="00FC0E73">
        <w:rPr>
          <w:sz w:val="32"/>
        </w:rPr>
        <w:t>F</w:t>
      </w:r>
      <w:r w:rsidRPr="00D8636E">
        <w:rPr>
          <w:sz w:val="32"/>
        </w:rPr>
        <w:t xml:space="preserve">                    </w:t>
      </w:r>
    </w:p>
    <w:p w:rsidR="00EE38EF" w:rsidRDefault="00D8636E" w:rsidP="00D8636E">
      <w:pPr>
        <w:rPr>
          <w:sz w:val="32"/>
        </w:rPr>
      </w:pPr>
      <w:r w:rsidRPr="00D8636E">
        <w:rPr>
          <w:sz w:val="32"/>
        </w:rPr>
        <w:t xml:space="preserve">DATA DO EXAME: </w:t>
      </w:r>
      <w:r w:rsidR="00647411">
        <w:rPr>
          <w:sz w:val="32"/>
        </w:rPr>
        <w:t>22 mar. 23</w:t>
      </w:r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 xml:space="preserve">posicao sustentada </w:t>
      </w:r>
      <w:r w:rsidR="00272109">
        <w:rPr>
          <w:sz w:val="28"/>
          <w:szCs w:val="28"/>
        </w:rPr>
        <w:t xml:space="preserve"> de</w:t>
      </w:r>
      <w:r w:rsidR="00504FB2" w:rsidRPr="00EE38EF">
        <w:rPr>
          <w:sz w:val="28"/>
          <w:szCs w:val="28"/>
        </w:rPr>
        <w:t xml:space="preserve"> </w:t>
      </w:r>
      <w:r w:rsidR="00D53A69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2C1480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54F" w:rsidRDefault="0027054F">
      <w:r>
        <w:separator/>
      </w:r>
    </w:p>
  </w:endnote>
  <w:endnote w:type="continuationSeparator" w:id="0">
    <w:p w:rsidR="0027054F" w:rsidRDefault="00270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27054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54F" w:rsidRDefault="0027054F">
      <w:r>
        <w:separator/>
      </w:r>
    </w:p>
  </w:footnote>
  <w:footnote w:type="continuationSeparator" w:id="0">
    <w:p w:rsidR="0027054F" w:rsidRDefault="002705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D0D9E"/>
    <w:rsid w:val="001E1FEE"/>
    <w:rsid w:val="00246D1C"/>
    <w:rsid w:val="002700A9"/>
    <w:rsid w:val="0027054F"/>
    <w:rsid w:val="00272109"/>
    <w:rsid w:val="00275AD9"/>
    <w:rsid w:val="00291234"/>
    <w:rsid w:val="002947B8"/>
    <w:rsid w:val="002B2DDB"/>
    <w:rsid w:val="002C1480"/>
    <w:rsid w:val="002C49D5"/>
    <w:rsid w:val="002D30ED"/>
    <w:rsid w:val="002F735F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4741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2022-08-09T21:52:00Z</dcterms:created>
  <dcterms:modified xsi:type="dcterms:W3CDTF">2023-03-22T20:40:00Z</dcterms:modified>
</cp:coreProperties>
</file>