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02C46" w:rsidRPr="00202C46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 xml:space="preserve">PACIENTE   </w:t>
      </w:r>
      <w:r w:rsidR="00694E34">
        <w:rPr>
          <w:sz w:val="32"/>
          <w:szCs w:val="32"/>
        </w:rPr>
        <w:t>Luciana P.D.de Lima</w:t>
      </w:r>
      <w:r w:rsidRPr="00202C46">
        <w:rPr>
          <w:sz w:val="32"/>
          <w:szCs w:val="32"/>
        </w:rPr>
        <w:t xml:space="preserve">   ID:</w:t>
      </w:r>
      <w:r w:rsidR="007B060C">
        <w:rPr>
          <w:sz w:val="32"/>
          <w:szCs w:val="32"/>
        </w:rPr>
        <w:t>2</w:t>
      </w:r>
      <w:r w:rsidR="00D434F9">
        <w:rPr>
          <w:sz w:val="32"/>
          <w:szCs w:val="32"/>
        </w:rPr>
        <w:t>78</w:t>
      </w:r>
      <w:r w:rsidR="00694E34">
        <w:rPr>
          <w:sz w:val="32"/>
          <w:szCs w:val="32"/>
        </w:rPr>
        <w:t>0</w:t>
      </w:r>
      <w:r w:rsidR="00D434F9">
        <w:rPr>
          <w:sz w:val="32"/>
          <w:szCs w:val="32"/>
        </w:rPr>
        <w:t>4</w:t>
      </w:r>
    </w:p>
    <w:p w:rsidR="00202C46" w:rsidRPr="00202C46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 xml:space="preserve">IDADE : </w:t>
      </w:r>
      <w:r w:rsidR="00694E34">
        <w:rPr>
          <w:sz w:val="32"/>
          <w:szCs w:val="32"/>
        </w:rPr>
        <w:t>46</w:t>
      </w:r>
      <w:r w:rsidRPr="00202C46">
        <w:rPr>
          <w:sz w:val="32"/>
          <w:szCs w:val="32"/>
        </w:rPr>
        <w:t xml:space="preserve"> anos  DATA DO EXAME: </w:t>
      </w:r>
      <w:r w:rsidR="00D434F9">
        <w:rPr>
          <w:sz w:val="32"/>
          <w:szCs w:val="32"/>
        </w:rPr>
        <w:t>2</w:t>
      </w:r>
      <w:r w:rsidR="00694E34">
        <w:rPr>
          <w:sz w:val="32"/>
          <w:szCs w:val="32"/>
        </w:rPr>
        <w:t>2</w:t>
      </w:r>
      <w:bookmarkStart w:id="0" w:name="_GoBack"/>
      <w:bookmarkEnd w:id="0"/>
      <w:r w:rsidR="00EF1F9A">
        <w:rPr>
          <w:sz w:val="32"/>
          <w:szCs w:val="32"/>
        </w:rPr>
        <w:t xml:space="preserve"> mar. 23</w:t>
      </w:r>
    </w:p>
    <w:p w:rsidR="00004AF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SEGMENTO ESTUDADO:Membros</w:t>
      </w:r>
      <w:r w:rsidR="00A86D76">
        <w:rPr>
          <w:sz w:val="32"/>
          <w:szCs w:val="32"/>
        </w:rPr>
        <w:t xml:space="preserve"> superiores e</w:t>
      </w:r>
      <w:r w:rsidRPr="00202C46">
        <w:rPr>
          <w:sz w:val="32"/>
          <w:szCs w:val="32"/>
        </w:rPr>
        <w:t xml:space="preserve"> inferiores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EF1F9A" w:rsidRPr="00EF1F9A" w:rsidRDefault="00EF1F9A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Os testes de estimulacao nervosa repetitiva realizados nao detectaram decremento.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99A" w:rsidRDefault="0051199A">
      <w:r>
        <w:separator/>
      </w:r>
    </w:p>
  </w:endnote>
  <w:endnote w:type="continuationSeparator" w:id="0">
    <w:p w:rsidR="0051199A" w:rsidRDefault="00511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51199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99A" w:rsidRDefault="0051199A">
      <w:r>
        <w:separator/>
      </w:r>
    </w:p>
  </w:footnote>
  <w:footnote w:type="continuationSeparator" w:id="0">
    <w:p w:rsidR="0051199A" w:rsidRDefault="005119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50923"/>
    <w:rsid w:val="00053562"/>
    <w:rsid w:val="00061E73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4950"/>
    <w:rsid w:val="002202C3"/>
    <w:rsid w:val="00220FF2"/>
    <w:rsid w:val="00224100"/>
    <w:rsid w:val="00224EDC"/>
    <w:rsid w:val="00235A02"/>
    <w:rsid w:val="00235A6E"/>
    <w:rsid w:val="00236E7D"/>
    <w:rsid w:val="00240151"/>
    <w:rsid w:val="002404C7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2245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6A2E"/>
    <w:rsid w:val="006C6E59"/>
    <w:rsid w:val="006D7975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C697F"/>
    <w:rsid w:val="008D32F8"/>
    <w:rsid w:val="008D3DA8"/>
    <w:rsid w:val="008D4C31"/>
    <w:rsid w:val="008E0276"/>
    <w:rsid w:val="008E04C4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7ADE"/>
    <w:rsid w:val="00A51E18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E0600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C6ABF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95C71"/>
    <w:rsid w:val="00D972B5"/>
    <w:rsid w:val="00DA305B"/>
    <w:rsid w:val="00DA5933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73BE"/>
    <w:rsid w:val="00DD7A3D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1F9A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47D14"/>
    <w:rsid w:val="00F604CE"/>
    <w:rsid w:val="00F6293B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3EA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313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</cp:revision>
  <cp:lastPrinted>2019-03-25T16:16:00Z</cp:lastPrinted>
  <dcterms:created xsi:type="dcterms:W3CDTF">2016-08-19T21:06:00Z</dcterms:created>
  <dcterms:modified xsi:type="dcterms:W3CDTF">2023-03-22T20:30:00Z</dcterms:modified>
</cp:coreProperties>
</file>