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C124D" w:rsidRPr="00CC124D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>PACIENTE: Maria Aline da Fonseca</w:t>
      </w:r>
    </w:p>
    <w:p w:rsidR="00CC124D" w:rsidRPr="00CC124D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 xml:space="preserve">IDADE:33 anos SEXO: F                </w:t>
      </w:r>
    </w:p>
    <w:p w:rsidR="00501268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>DATA DO EXAME:21 mar.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433" w:rsidRDefault="00274433">
      <w:r>
        <w:separator/>
      </w:r>
    </w:p>
  </w:endnote>
  <w:endnote w:type="continuationSeparator" w:id="0">
    <w:p w:rsidR="00274433" w:rsidRDefault="00274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433" w:rsidRDefault="00274433">
      <w:r>
        <w:separator/>
      </w:r>
    </w:p>
  </w:footnote>
  <w:footnote w:type="continuationSeparator" w:id="0">
    <w:p w:rsidR="00274433" w:rsidRDefault="002744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0466E-8FAB-41BA-9F51-27480C8B9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8764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3196</cp:revision>
  <cp:lastPrinted>2018-12-13T13:35:00Z</cp:lastPrinted>
  <dcterms:created xsi:type="dcterms:W3CDTF">2016-03-08T23:34:00Z</dcterms:created>
  <dcterms:modified xsi:type="dcterms:W3CDTF">2023-03-21T22:21:00Z</dcterms:modified>
</cp:coreProperties>
</file>