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6237C" w:rsidRPr="00A6237C">
        <w:rPr>
          <w:sz w:val="22"/>
        </w:rPr>
        <w:t>Maria Aline da Fonseca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6237C">
        <w:rPr>
          <w:sz w:val="22"/>
        </w:rPr>
        <w:t>33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6237C">
        <w:rPr>
          <w:sz w:val="22"/>
        </w:rPr>
        <w:t>Deficit atencao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21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54305">
        <w:rPr>
          <w:noProof/>
          <w:sz w:val="24"/>
        </w:rPr>
        <w:t>21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8F2" w:rsidRDefault="00A038F2">
      <w:r>
        <w:separator/>
      </w:r>
    </w:p>
  </w:endnote>
  <w:endnote w:type="continuationSeparator" w:id="0">
    <w:p w:rsidR="00A038F2" w:rsidRDefault="00A03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38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8F2" w:rsidRDefault="00A038F2">
      <w:r>
        <w:separator/>
      </w:r>
    </w:p>
  </w:footnote>
  <w:footnote w:type="continuationSeparator" w:id="0">
    <w:p w:rsidR="00A038F2" w:rsidRDefault="00A038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53664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4670</cp:revision>
  <cp:lastPrinted>2022-03-24T14:28:00Z</cp:lastPrinted>
  <dcterms:created xsi:type="dcterms:W3CDTF">2016-03-08T22:06:00Z</dcterms:created>
  <dcterms:modified xsi:type="dcterms:W3CDTF">2023-03-21T22:21:00Z</dcterms:modified>
</cp:coreProperties>
</file>