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A01D2C" w:rsidRPr="00A01D2C" w:rsidRDefault="00A01D2C" w:rsidP="00A01D2C">
      <w:pPr>
        <w:ind w:right="-99"/>
        <w:jc w:val="both"/>
        <w:rPr>
          <w:sz w:val="32"/>
          <w:szCs w:val="32"/>
        </w:rPr>
      </w:pPr>
      <w:r w:rsidRPr="00A01D2C">
        <w:rPr>
          <w:sz w:val="32"/>
          <w:szCs w:val="32"/>
        </w:rPr>
        <w:t>PACIENTE: Monica P.S.Ferreira    ID:21445</w:t>
      </w:r>
    </w:p>
    <w:p w:rsidR="00A01D2C" w:rsidRPr="00A01D2C" w:rsidRDefault="00A01D2C" w:rsidP="00A01D2C">
      <w:pPr>
        <w:ind w:right="-99"/>
        <w:jc w:val="both"/>
        <w:rPr>
          <w:sz w:val="32"/>
          <w:szCs w:val="32"/>
        </w:rPr>
      </w:pPr>
      <w:r w:rsidRPr="00A01D2C">
        <w:rPr>
          <w:sz w:val="32"/>
          <w:szCs w:val="32"/>
        </w:rPr>
        <w:t xml:space="preserve">IDADE:40 anos SEXO: F                </w:t>
      </w:r>
    </w:p>
    <w:p w:rsidR="00AC1786" w:rsidRDefault="00A01D2C" w:rsidP="00A01D2C">
      <w:pPr>
        <w:ind w:right="-99"/>
        <w:jc w:val="both"/>
        <w:rPr>
          <w:sz w:val="32"/>
          <w:szCs w:val="32"/>
        </w:rPr>
      </w:pPr>
      <w:r w:rsidRPr="00A01D2C">
        <w:rPr>
          <w:sz w:val="32"/>
          <w:szCs w:val="32"/>
        </w:rPr>
        <w:t>DATA DO EXAME:16 mar. 23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0924" w:rsidRDefault="00620924">
      <w:r>
        <w:separator/>
      </w:r>
    </w:p>
  </w:endnote>
  <w:endnote w:type="continuationSeparator" w:id="0">
    <w:p w:rsidR="00620924" w:rsidRDefault="006209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620924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0924" w:rsidRDefault="00620924">
      <w:r>
        <w:separator/>
      </w:r>
    </w:p>
  </w:footnote>
  <w:footnote w:type="continuationSeparator" w:id="0">
    <w:p w:rsidR="00620924" w:rsidRDefault="0062092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726E"/>
    <w:rsid w:val="0007789B"/>
    <w:rsid w:val="00080AC9"/>
    <w:rsid w:val="00080D8F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D22"/>
    <w:rsid w:val="002634D1"/>
    <w:rsid w:val="0026693C"/>
    <w:rsid w:val="002673D6"/>
    <w:rsid w:val="00270617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397C"/>
    <w:rsid w:val="00294A7D"/>
    <w:rsid w:val="0029670C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CB0"/>
    <w:rsid w:val="00491179"/>
    <w:rsid w:val="00491D57"/>
    <w:rsid w:val="00492308"/>
    <w:rsid w:val="00493CA8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69BC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E1C"/>
    <w:rsid w:val="00677506"/>
    <w:rsid w:val="00677EBA"/>
    <w:rsid w:val="006807E9"/>
    <w:rsid w:val="0068135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77D9"/>
    <w:rsid w:val="007808A0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7352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D0482"/>
    <w:rsid w:val="00FD1763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10583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661</cp:revision>
  <cp:lastPrinted>1998-02-03T19:29:00Z</cp:lastPrinted>
  <dcterms:created xsi:type="dcterms:W3CDTF">2017-02-01T20:06:00Z</dcterms:created>
  <dcterms:modified xsi:type="dcterms:W3CDTF">2023-03-16T19:48:00Z</dcterms:modified>
</cp:coreProperties>
</file>