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PACIENTE: Monica P.S.Ferreira    ID:21445</w:t>
      </w: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 xml:space="preserve">IDADE:40 anos SEXO: F                </w:t>
      </w:r>
    </w:p>
    <w:p w:rsidR="004930C6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DATA DO EXAME:16 mar.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471" w:rsidRDefault="007E0471">
      <w:r>
        <w:separator/>
      </w:r>
    </w:p>
  </w:endnote>
  <w:endnote w:type="continuationSeparator" w:id="0">
    <w:p w:rsidR="007E0471" w:rsidRDefault="007E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E047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471" w:rsidRDefault="007E0471">
      <w:r>
        <w:separator/>
      </w:r>
    </w:p>
  </w:footnote>
  <w:footnote w:type="continuationSeparator" w:id="0">
    <w:p w:rsidR="007E0471" w:rsidRDefault="007E04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5172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2232</cp:revision>
  <cp:lastPrinted>2022-03-24T14:29:00Z</cp:lastPrinted>
  <dcterms:created xsi:type="dcterms:W3CDTF">2016-03-08T23:18:00Z</dcterms:created>
  <dcterms:modified xsi:type="dcterms:W3CDTF">2023-03-16T19:47:00Z</dcterms:modified>
</cp:coreProperties>
</file>