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F2C43" w:rsidRPr="003F2C43">
        <w:rPr>
          <w:sz w:val="22"/>
        </w:rPr>
        <w:t>Monica P.S.Ferreira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F2C43">
        <w:rPr>
          <w:sz w:val="22"/>
        </w:rPr>
        <w:t>40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F2C43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45331">
        <w:rPr>
          <w:sz w:val="22"/>
        </w:rPr>
        <w:t>1</w:t>
      </w:r>
      <w:r w:rsidR="00D56B67">
        <w:rPr>
          <w:sz w:val="22"/>
        </w:rPr>
        <w:t>6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56B67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56B67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56B67">
        <w:rPr>
          <w:noProof/>
          <w:sz w:val="24"/>
        </w:rPr>
        <w:t>16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024" w:rsidRDefault="00BA5024">
      <w:r>
        <w:separator/>
      </w:r>
    </w:p>
  </w:endnote>
  <w:endnote w:type="continuationSeparator" w:id="0">
    <w:p w:rsidR="00BA5024" w:rsidRDefault="00BA5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502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024" w:rsidRDefault="00BA5024">
      <w:r>
        <w:separator/>
      </w:r>
    </w:p>
  </w:footnote>
  <w:footnote w:type="continuationSeparator" w:id="0">
    <w:p w:rsidR="00BA5024" w:rsidRDefault="00BA50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53661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4667</cp:revision>
  <cp:lastPrinted>2022-03-24T14:28:00Z</cp:lastPrinted>
  <dcterms:created xsi:type="dcterms:W3CDTF">2016-03-08T22:06:00Z</dcterms:created>
  <dcterms:modified xsi:type="dcterms:W3CDTF">2023-03-16T19:48:00Z</dcterms:modified>
</cp:coreProperties>
</file>