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75653B" w:rsidRPr="0075653B" w:rsidRDefault="0075653B" w:rsidP="0075653B">
      <w:pPr>
        <w:rPr>
          <w:sz w:val="32"/>
        </w:rPr>
      </w:pPr>
      <w:r w:rsidRPr="0075653B">
        <w:rPr>
          <w:sz w:val="32"/>
        </w:rPr>
        <w:t>PACIENTE: Erika Alves Nikkel</w:t>
      </w:r>
    </w:p>
    <w:p w:rsidR="0075653B" w:rsidRPr="0075653B" w:rsidRDefault="0075653B" w:rsidP="0075653B">
      <w:pPr>
        <w:rPr>
          <w:sz w:val="32"/>
        </w:rPr>
      </w:pPr>
      <w:r w:rsidRPr="0075653B">
        <w:rPr>
          <w:sz w:val="32"/>
        </w:rPr>
        <w:t xml:space="preserve">IDADE: 36 anos SEXO: F                  </w:t>
      </w:r>
    </w:p>
    <w:p w:rsidR="00A33871" w:rsidRDefault="0075653B" w:rsidP="0075653B">
      <w:pPr>
        <w:rPr>
          <w:sz w:val="32"/>
        </w:rPr>
      </w:pPr>
      <w:r w:rsidRPr="0075653B">
        <w:rPr>
          <w:sz w:val="32"/>
        </w:rPr>
        <w:t>DATA DO EXAME:14 mar.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2F2F" w:rsidRDefault="00C62F2F">
      <w:r>
        <w:separator/>
      </w:r>
    </w:p>
  </w:endnote>
  <w:endnote w:type="continuationSeparator" w:id="0">
    <w:p w:rsidR="00C62F2F" w:rsidRDefault="00C62F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2F2F" w:rsidRDefault="00C62F2F">
      <w:r>
        <w:separator/>
      </w:r>
    </w:p>
  </w:footnote>
  <w:footnote w:type="continuationSeparator" w:id="0">
    <w:p w:rsidR="00C62F2F" w:rsidRDefault="00C62F2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81A"/>
    <w:rsid w:val="007021D6"/>
    <w:rsid w:val="00702C5F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2F2F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33695</TotalTime>
  <Pages>1</Pages>
  <Words>108</Words>
  <Characters>620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4559</cp:revision>
  <cp:lastPrinted>2022-08-31T15:28:00Z</cp:lastPrinted>
  <dcterms:created xsi:type="dcterms:W3CDTF">2016-03-08T22:17:00Z</dcterms:created>
  <dcterms:modified xsi:type="dcterms:W3CDTF">2023-03-14T15:36:00Z</dcterms:modified>
</cp:coreProperties>
</file>