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44EEC" w:rsidRPr="00444EEC">
        <w:rPr>
          <w:sz w:val="22"/>
        </w:rPr>
        <w:t>Rosangela Neves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44EEC">
        <w:rPr>
          <w:sz w:val="22"/>
        </w:rPr>
        <w:t>48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44EEC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444EEC">
        <w:rPr>
          <w:sz w:val="22"/>
        </w:rPr>
        <w:t xml:space="preserve">9 </w:t>
      </w:r>
      <w:bookmarkStart w:id="0" w:name="_GoBack"/>
      <w:bookmarkEnd w:id="0"/>
      <w:r w:rsidR="007740B3">
        <w:rPr>
          <w:sz w:val="22"/>
        </w:rPr>
        <w:t xml:space="preserve"> 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0212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0212">
        <w:t>42.6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44EEC">
        <w:rPr>
          <w:noProof/>
          <w:sz w:val="24"/>
        </w:rPr>
        <w:t>9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517" w:rsidRDefault="00962517">
      <w:r>
        <w:separator/>
      </w:r>
    </w:p>
  </w:endnote>
  <w:endnote w:type="continuationSeparator" w:id="0">
    <w:p w:rsidR="00962517" w:rsidRDefault="0096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6251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517" w:rsidRDefault="00962517">
      <w:r>
        <w:separator/>
      </w:r>
    </w:p>
  </w:footnote>
  <w:footnote w:type="continuationSeparator" w:id="0">
    <w:p w:rsidR="00962517" w:rsidRDefault="009625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53493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4656</cp:revision>
  <cp:lastPrinted>2022-03-24T14:28:00Z</cp:lastPrinted>
  <dcterms:created xsi:type="dcterms:W3CDTF">2016-03-08T22:06:00Z</dcterms:created>
  <dcterms:modified xsi:type="dcterms:W3CDTF">2023-03-09T19:07:00Z</dcterms:modified>
</cp:coreProperties>
</file>