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Nome :  </w:t>
      </w:r>
      <w:r w:rsidRPr="000272B0">
        <w:rPr>
          <w:sz w:val="22"/>
        </w:rPr>
        <w:tab/>
      </w:r>
      <w:r w:rsidR="00CB6B7F" w:rsidRPr="00CB6B7F">
        <w:rPr>
          <w:sz w:val="22"/>
        </w:rPr>
        <w:t>Luana Ribeiro Gomes Piotto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Idade :  </w:t>
      </w:r>
      <w:r w:rsidRPr="000272B0">
        <w:rPr>
          <w:sz w:val="22"/>
        </w:rPr>
        <w:tab/>
      </w:r>
      <w:r w:rsidR="00CB6B7F">
        <w:rPr>
          <w:sz w:val="22"/>
        </w:rPr>
        <w:t>35</w:t>
      </w:r>
      <w:r w:rsidRPr="000272B0">
        <w:rPr>
          <w:sz w:val="22"/>
        </w:rPr>
        <w:t xml:space="preserve"> anos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Indicação            </w:t>
      </w:r>
      <w:r w:rsidR="00CB6B7F">
        <w:rPr>
          <w:sz w:val="22"/>
        </w:rPr>
        <w:t>Cefaleia/Crises/Depressao</w:t>
      </w:r>
      <w:r w:rsidRPr="000272B0">
        <w:rPr>
          <w:sz w:val="22"/>
        </w:rPr>
        <w:t xml:space="preserve"> 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Data:                   </w:t>
      </w:r>
      <w:r w:rsidR="00CB6B7F">
        <w:rPr>
          <w:sz w:val="22"/>
        </w:rPr>
        <w:t>7</w:t>
      </w:r>
      <w:r w:rsidRPr="000272B0">
        <w:rPr>
          <w:sz w:val="22"/>
        </w:rPr>
        <w:t xml:space="preserve"> mar. 23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Medico:              Dr.Claudio Oppenheimer 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>Terapêutica :</w:t>
      </w:r>
      <w:r w:rsidRPr="000272B0">
        <w:rPr>
          <w:sz w:val="22"/>
        </w:rPr>
        <w:tab/>
      </w:r>
      <w:r w:rsidR="00CB6B7F">
        <w:rPr>
          <w:sz w:val="22"/>
        </w:rPr>
        <w:t>Topiramato/Lexapro/Resulti</w:t>
      </w:r>
      <w:bookmarkStart w:id="0" w:name="_GoBack"/>
      <w:bookmarkEnd w:id="0"/>
    </w:p>
    <w:p w:rsidR="00EB118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>Lateralidade :</w:t>
      </w:r>
      <w:r w:rsidRPr="000272B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</w:t>
      </w:r>
      <w:r w:rsidR="00F771D0">
        <w:t xml:space="preserve"> </w:t>
      </w:r>
      <w:r w:rsidR="00CB6B7F">
        <w:t>no</w:t>
      </w:r>
      <w:r w:rsidR="006F2078">
        <w:t xml:space="preserve"> hemisferio</w:t>
      </w:r>
      <w:r w:rsidR="00CB6B7F">
        <w:t xml:space="preserve">  cerebral a direita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FC5FC7">
        <w:rPr>
          <w:sz w:val="24"/>
          <w:szCs w:val="24"/>
        </w:rPr>
        <w:t xml:space="preserve"> episodicas</w:t>
      </w:r>
      <w:r w:rsidR="004E4B15">
        <w:rPr>
          <w:sz w:val="24"/>
          <w:szCs w:val="24"/>
        </w:rPr>
        <w:t xml:space="preserve"> de predominio</w:t>
      </w:r>
      <w:r w:rsidR="003F086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</w:t>
      </w:r>
      <w:r w:rsidR="00F771D0">
        <w:rPr>
          <w:sz w:val="24"/>
          <w:szCs w:val="24"/>
        </w:rPr>
        <w:t xml:space="preserve"> frontal </w:t>
      </w:r>
      <w:r w:rsidR="00CB6B7F">
        <w:rPr>
          <w:sz w:val="24"/>
          <w:szCs w:val="24"/>
        </w:rPr>
        <w:t xml:space="preserve">,parietal </w:t>
      </w:r>
      <w:r w:rsidR="00F771D0">
        <w:rPr>
          <w:sz w:val="24"/>
          <w:szCs w:val="24"/>
        </w:rPr>
        <w:t>e</w:t>
      </w:r>
      <w:r w:rsidR="00D06A51">
        <w:rPr>
          <w:sz w:val="24"/>
          <w:szCs w:val="24"/>
        </w:rPr>
        <w:t xml:space="preserve"> temporal</w:t>
      </w:r>
      <w:r w:rsidR="00916065">
        <w:rPr>
          <w:sz w:val="24"/>
          <w:szCs w:val="24"/>
        </w:rPr>
        <w:t xml:space="preserve"> a direita </w:t>
      </w:r>
      <w:r w:rsidR="00CB6B7F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CB6B7F">
        <w:rPr>
          <w:noProof/>
          <w:sz w:val="24"/>
        </w:rPr>
        <w:t>7 de março de 2023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6EB" w:rsidRDefault="00B136EB">
      <w:r>
        <w:separator/>
      </w:r>
    </w:p>
  </w:endnote>
  <w:endnote w:type="continuationSeparator" w:id="0">
    <w:p w:rsidR="00B136EB" w:rsidRDefault="00B13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B136E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6EB" w:rsidRDefault="00B136EB">
      <w:r>
        <w:separator/>
      </w:r>
    </w:p>
  </w:footnote>
  <w:footnote w:type="continuationSeparator" w:id="0">
    <w:p w:rsidR="00B136EB" w:rsidRDefault="00B136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810D5"/>
    <w:rsid w:val="009B1325"/>
    <w:rsid w:val="009B1F19"/>
    <w:rsid w:val="009B29AE"/>
    <w:rsid w:val="009C4A7C"/>
    <w:rsid w:val="009C5118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B6B7F"/>
    <w:rsid w:val="00CC22B0"/>
    <w:rsid w:val="00CC7E91"/>
    <w:rsid w:val="00CE18EF"/>
    <w:rsid w:val="00CE195B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329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1889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159</cp:revision>
  <cp:lastPrinted>2011-05-26T22:39:00Z</cp:lastPrinted>
  <dcterms:created xsi:type="dcterms:W3CDTF">2016-04-06T15:59:00Z</dcterms:created>
  <dcterms:modified xsi:type="dcterms:W3CDTF">2023-03-07T14:08:00Z</dcterms:modified>
</cp:coreProperties>
</file>