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C65E9F" w:rsidRPr="00C65E9F">
        <w:rPr>
          <w:sz w:val="22"/>
        </w:rPr>
        <w:t>Nathalia Harrison Valentim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C65E9F">
        <w:rPr>
          <w:sz w:val="22"/>
        </w:rPr>
        <w:t>24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C65E9F">
        <w:rPr>
          <w:sz w:val="22"/>
        </w:rPr>
        <w:t>Tontura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0212">
        <w:rPr>
          <w:sz w:val="22"/>
        </w:rPr>
        <w:t>6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163A">
        <w:rPr>
          <w:noProof/>
          <w:sz w:val="24"/>
        </w:rPr>
        <w:t>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E58" w:rsidRDefault="00A55E58">
      <w:r>
        <w:separator/>
      </w:r>
    </w:p>
  </w:endnote>
  <w:endnote w:type="continuationSeparator" w:id="0">
    <w:p w:rsidR="00A55E58" w:rsidRDefault="00A55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55E5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E58" w:rsidRDefault="00A55E58">
      <w:r>
        <w:separator/>
      </w:r>
    </w:p>
  </w:footnote>
  <w:footnote w:type="continuationSeparator" w:id="0">
    <w:p w:rsidR="00A55E58" w:rsidRDefault="00A55E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53489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4653</cp:revision>
  <cp:lastPrinted>2022-03-24T14:28:00Z</cp:lastPrinted>
  <dcterms:created xsi:type="dcterms:W3CDTF">2016-03-08T22:06:00Z</dcterms:created>
  <dcterms:modified xsi:type="dcterms:W3CDTF">2023-03-06T21:25:00Z</dcterms:modified>
</cp:coreProperties>
</file>