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7E003B" w:rsidRPr="007E003B">
        <w:rPr>
          <w:sz w:val="22"/>
        </w:rPr>
        <w:t>Antonio Luiz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E003B">
        <w:rPr>
          <w:sz w:val="22"/>
        </w:rPr>
        <w:t>77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7E003B">
        <w:rPr>
          <w:sz w:val="22"/>
        </w:rPr>
        <w:t>Epilepsia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90212">
        <w:rPr>
          <w:sz w:val="22"/>
        </w:rPr>
        <w:t>6</w:t>
      </w:r>
      <w:r w:rsidR="007740B3">
        <w:rPr>
          <w:sz w:val="22"/>
        </w:rPr>
        <w:t xml:space="preserve"> 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7E003B">
        <w:rPr>
          <w:sz w:val="22"/>
        </w:rPr>
        <w:t>Lamotrigina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90212">
        <w:t>9.7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B90212">
        <w:t>42.6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E163A">
        <w:rPr>
          <w:noProof/>
          <w:sz w:val="24"/>
        </w:rPr>
        <w:t>6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23D" w:rsidRDefault="0093323D">
      <w:r>
        <w:separator/>
      </w:r>
    </w:p>
  </w:endnote>
  <w:endnote w:type="continuationSeparator" w:id="0">
    <w:p w:rsidR="0093323D" w:rsidRDefault="00933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3323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23D" w:rsidRDefault="0093323D">
      <w:r>
        <w:separator/>
      </w:r>
    </w:p>
  </w:footnote>
  <w:footnote w:type="continuationSeparator" w:id="0">
    <w:p w:rsidR="0093323D" w:rsidRDefault="0093323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23D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53489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4651</cp:revision>
  <cp:lastPrinted>2022-03-24T14:28:00Z</cp:lastPrinted>
  <dcterms:created xsi:type="dcterms:W3CDTF">2016-03-08T22:06:00Z</dcterms:created>
  <dcterms:modified xsi:type="dcterms:W3CDTF">2023-03-06T21:09:00Z</dcterms:modified>
</cp:coreProperties>
</file>