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4720" w:rsidRPr="00084720" w:rsidRDefault="00084720" w:rsidP="00084720">
      <w:pPr>
        <w:rPr>
          <w:sz w:val="32"/>
        </w:rPr>
      </w:pPr>
      <w:r w:rsidRPr="00084720">
        <w:rPr>
          <w:sz w:val="32"/>
        </w:rPr>
        <w:t>PACIENTE: Fernando Antonio Rodrigues Dias</w:t>
      </w:r>
    </w:p>
    <w:p w:rsidR="00084720" w:rsidRPr="00084720" w:rsidRDefault="00084720" w:rsidP="00084720">
      <w:pPr>
        <w:rPr>
          <w:sz w:val="32"/>
        </w:rPr>
      </w:pPr>
      <w:r w:rsidRPr="00084720">
        <w:rPr>
          <w:sz w:val="32"/>
        </w:rPr>
        <w:t xml:space="preserve">IDADE: 55 anos SEXO: M                  </w:t>
      </w:r>
    </w:p>
    <w:p w:rsidR="00A33871" w:rsidRDefault="00084720" w:rsidP="00084720">
      <w:pPr>
        <w:rPr>
          <w:sz w:val="32"/>
        </w:rPr>
      </w:pPr>
      <w:r w:rsidRPr="00084720">
        <w:rPr>
          <w:sz w:val="32"/>
        </w:rPr>
        <w:t>DATA DO EXAME:6 mar.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0113" w:rsidRDefault="00DC0113">
      <w:r>
        <w:separator/>
      </w:r>
    </w:p>
  </w:endnote>
  <w:endnote w:type="continuationSeparator" w:id="0">
    <w:p w:rsidR="00DC0113" w:rsidRDefault="00DC01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0113" w:rsidRDefault="00DC0113">
      <w:r>
        <w:separator/>
      </w:r>
    </w:p>
  </w:footnote>
  <w:footnote w:type="continuationSeparator" w:id="0">
    <w:p w:rsidR="00DC0113" w:rsidRDefault="00DC011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22E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113"/>
    <w:rsid w:val="00DC05F2"/>
    <w:rsid w:val="00DC07D7"/>
    <w:rsid w:val="00DC1B50"/>
    <w:rsid w:val="00DC1BDB"/>
    <w:rsid w:val="00DC2205"/>
    <w:rsid w:val="00DC229A"/>
    <w:rsid w:val="00DC2B6C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33292</TotalTime>
  <Pages>1</Pages>
  <Words>110</Words>
  <Characters>630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4546</cp:revision>
  <cp:lastPrinted>2022-08-31T15:28:00Z</cp:lastPrinted>
  <dcterms:created xsi:type="dcterms:W3CDTF">2016-03-08T22:17:00Z</dcterms:created>
  <dcterms:modified xsi:type="dcterms:W3CDTF">2023-03-06T15:39:00Z</dcterms:modified>
</cp:coreProperties>
</file>