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A5637" w:rsidRPr="007A5637">
        <w:rPr>
          <w:sz w:val="22"/>
        </w:rPr>
        <w:t>Fernando Antonio Rodrigues Dias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A5637">
        <w:rPr>
          <w:sz w:val="22"/>
        </w:rPr>
        <w:t>55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A5637">
        <w:rPr>
          <w:sz w:val="22"/>
        </w:rPr>
        <w:t>Zumbido/Ansiedade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0212">
        <w:rPr>
          <w:sz w:val="22"/>
        </w:rPr>
        <w:t>6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0212">
        <w:rPr>
          <w:noProof/>
          <w:sz w:val="24"/>
        </w:rPr>
        <w:t>6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07F" w:rsidRDefault="0073407F">
      <w:r>
        <w:separator/>
      </w:r>
    </w:p>
  </w:endnote>
  <w:endnote w:type="continuationSeparator" w:id="0">
    <w:p w:rsidR="0073407F" w:rsidRDefault="00734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3407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07F" w:rsidRDefault="0073407F">
      <w:r>
        <w:separator/>
      </w:r>
    </w:p>
  </w:footnote>
  <w:footnote w:type="continuationSeparator" w:id="0">
    <w:p w:rsidR="0073407F" w:rsidRDefault="007340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07F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53474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4645</cp:revision>
  <cp:lastPrinted>2022-03-24T14:28:00Z</cp:lastPrinted>
  <dcterms:created xsi:type="dcterms:W3CDTF">2016-03-08T22:06:00Z</dcterms:created>
  <dcterms:modified xsi:type="dcterms:W3CDTF">2023-03-06T15:38:00Z</dcterms:modified>
</cp:coreProperties>
</file>