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90212" w:rsidRPr="00B90212">
        <w:rPr>
          <w:sz w:val="22"/>
        </w:rPr>
        <w:t>Wendy Lis Brito Ribeiro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90212">
        <w:rPr>
          <w:sz w:val="22"/>
        </w:rPr>
        <w:t>21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90212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90212">
        <w:rPr>
          <w:sz w:val="22"/>
        </w:rPr>
        <w:t>6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0212">
        <w:rPr>
          <w:noProof/>
          <w:sz w:val="24"/>
        </w:rPr>
        <w:t>6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096" w:rsidRDefault="00D50096">
      <w:r>
        <w:separator/>
      </w:r>
    </w:p>
  </w:endnote>
  <w:endnote w:type="continuationSeparator" w:id="0">
    <w:p w:rsidR="00D50096" w:rsidRDefault="00D50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5009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096" w:rsidRDefault="00D50096">
      <w:r>
        <w:separator/>
      </w:r>
    </w:p>
  </w:footnote>
  <w:footnote w:type="continuationSeparator" w:id="0">
    <w:p w:rsidR="00D50096" w:rsidRDefault="00D500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096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53474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4644</cp:revision>
  <cp:lastPrinted>2022-03-24T14:28:00Z</cp:lastPrinted>
  <dcterms:created xsi:type="dcterms:W3CDTF">2016-03-08T22:06:00Z</dcterms:created>
  <dcterms:modified xsi:type="dcterms:W3CDTF">2023-03-06T13:08:00Z</dcterms:modified>
</cp:coreProperties>
</file>