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26BBA" w:rsidRPr="00E26BBA">
        <w:rPr>
          <w:sz w:val="22"/>
        </w:rPr>
        <w:t>Jose Tadeu de Amorim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26BBA">
        <w:rPr>
          <w:sz w:val="22"/>
        </w:rPr>
        <w:t>63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26BBA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26BBA">
        <w:rPr>
          <w:sz w:val="22"/>
        </w:rPr>
        <w:t>3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  <w:bookmarkStart w:id="0" w:name="_GoBack"/>
      <w:bookmarkEnd w:id="0"/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6BBA">
        <w:rPr>
          <w:noProof/>
          <w:sz w:val="24"/>
        </w:rPr>
        <w:t>3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397" w:rsidRDefault="00F20397">
      <w:r>
        <w:separator/>
      </w:r>
    </w:p>
  </w:endnote>
  <w:endnote w:type="continuationSeparator" w:id="0">
    <w:p w:rsidR="00F20397" w:rsidRDefault="00F2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03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397" w:rsidRDefault="00F20397">
      <w:r>
        <w:separator/>
      </w:r>
    </w:p>
  </w:footnote>
  <w:footnote w:type="continuationSeparator" w:id="0">
    <w:p w:rsidR="00F20397" w:rsidRDefault="00F203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4643</cp:revision>
  <cp:lastPrinted>2022-03-24T14:28:00Z</cp:lastPrinted>
  <dcterms:created xsi:type="dcterms:W3CDTF">2016-03-08T22:06:00Z</dcterms:created>
  <dcterms:modified xsi:type="dcterms:W3CDTF">2023-03-03T16:52:00Z</dcterms:modified>
</cp:coreProperties>
</file>