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553D8" w:rsidRPr="006553D8">
        <w:rPr>
          <w:sz w:val="22"/>
        </w:rPr>
        <w:t>Elidiane Polianna Pereira Mendes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7740B3">
        <w:rPr>
          <w:sz w:val="22"/>
        </w:rPr>
        <w:t>3</w:t>
      </w:r>
      <w:r w:rsidR="006553D8">
        <w:rPr>
          <w:sz w:val="22"/>
        </w:rPr>
        <w:t>6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553D8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553D8">
        <w:rPr>
          <w:sz w:val="22"/>
        </w:rPr>
        <w:t>2</w:t>
      </w:r>
      <w:bookmarkStart w:id="0" w:name="_GoBack"/>
      <w:bookmarkEnd w:id="0"/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53D8">
        <w:rPr>
          <w:noProof/>
          <w:sz w:val="24"/>
        </w:rPr>
        <w:t>2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416D" w:rsidRDefault="00BA416D">
      <w:r>
        <w:separator/>
      </w:r>
    </w:p>
  </w:endnote>
  <w:endnote w:type="continuationSeparator" w:id="0">
    <w:p w:rsidR="00BA416D" w:rsidRDefault="00BA41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A416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416D" w:rsidRDefault="00BA416D">
      <w:r>
        <w:separator/>
      </w:r>
    </w:p>
  </w:footnote>
  <w:footnote w:type="continuationSeparator" w:id="0">
    <w:p w:rsidR="00BA416D" w:rsidRDefault="00BA41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16D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53471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4639</cp:revision>
  <cp:lastPrinted>2022-03-24T14:28:00Z</cp:lastPrinted>
  <dcterms:created xsi:type="dcterms:W3CDTF">2016-03-08T22:06:00Z</dcterms:created>
  <dcterms:modified xsi:type="dcterms:W3CDTF">2023-03-02T16:24:00Z</dcterms:modified>
</cp:coreProperties>
</file>