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60EC8" w:rsidRPr="00F60EC8">
        <w:rPr>
          <w:sz w:val="22"/>
        </w:rPr>
        <w:t>Maria Helena de Abreu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60EC8">
        <w:rPr>
          <w:sz w:val="22"/>
        </w:rPr>
        <w:t>71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60EC8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F60EC8">
        <w:rPr>
          <w:sz w:val="22"/>
        </w:rPr>
        <w:t>7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60EC8">
        <w:rPr>
          <w:noProof/>
          <w:sz w:val="24"/>
        </w:rPr>
        <w:t>27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D7C" w:rsidRDefault="00A11D7C">
      <w:r>
        <w:separator/>
      </w:r>
    </w:p>
  </w:endnote>
  <w:endnote w:type="continuationSeparator" w:id="0">
    <w:p w:rsidR="00A11D7C" w:rsidRDefault="00A1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11D7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D7C" w:rsidRDefault="00A11D7C">
      <w:r>
        <w:separator/>
      </w:r>
    </w:p>
  </w:footnote>
  <w:footnote w:type="continuationSeparator" w:id="0">
    <w:p w:rsidR="00A11D7C" w:rsidRDefault="00A11D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53468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4637</cp:revision>
  <cp:lastPrinted>2022-03-24T14:28:00Z</cp:lastPrinted>
  <dcterms:created xsi:type="dcterms:W3CDTF">2016-03-08T22:06:00Z</dcterms:created>
  <dcterms:modified xsi:type="dcterms:W3CDTF">2023-02-27T19:19:00Z</dcterms:modified>
</cp:coreProperties>
</file>