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C61B0" w:rsidRPr="005C61B0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 xml:space="preserve">PACIENTE: </w:t>
      </w:r>
      <w:r w:rsidR="00160F68" w:rsidRPr="00160F68">
        <w:rPr>
          <w:sz w:val="32"/>
          <w:szCs w:val="32"/>
        </w:rPr>
        <w:t>Valdir Machado da Costa Junior</w:t>
      </w:r>
    </w:p>
    <w:p w:rsidR="005C61B0" w:rsidRPr="005C61B0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 xml:space="preserve">IDADE: </w:t>
      </w:r>
      <w:r w:rsidR="00160F68">
        <w:rPr>
          <w:sz w:val="32"/>
          <w:szCs w:val="32"/>
        </w:rPr>
        <w:t>4</w:t>
      </w:r>
      <w:bookmarkStart w:id="0" w:name="_GoBack"/>
      <w:bookmarkEnd w:id="0"/>
      <w:r w:rsidRPr="005C61B0">
        <w:rPr>
          <w:sz w:val="32"/>
          <w:szCs w:val="32"/>
        </w:rPr>
        <w:t xml:space="preserve">2 anos SEXO: M                  </w:t>
      </w:r>
    </w:p>
    <w:p w:rsidR="004930C6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>DATA DO EXAME:24 fev.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39E" w:rsidRDefault="009A339E">
      <w:r>
        <w:separator/>
      </w:r>
    </w:p>
  </w:endnote>
  <w:endnote w:type="continuationSeparator" w:id="0">
    <w:p w:rsidR="009A339E" w:rsidRDefault="009A33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A339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39E" w:rsidRDefault="009A339E">
      <w:r>
        <w:separator/>
      </w:r>
    </w:p>
  </w:footnote>
  <w:footnote w:type="continuationSeparator" w:id="0">
    <w:p w:rsidR="009A339E" w:rsidRDefault="009A33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5167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2213</cp:revision>
  <cp:lastPrinted>2022-03-24T14:29:00Z</cp:lastPrinted>
  <dcterms:created xsi:type="dcterms:W3CDTF">2016-03-08T23:18:00Z</dcterms:created>
  <dcterms:modified xsi:type="dcterms:W3CDTF">2023-02-24T23:45:00Z</dcterms:modified>
</cp:coreProperties>
</file>