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26C10" w:rsidRPr="00626C10">
        <w:rPr>
          <w:sz w:val="22"/>
        </w:rPr>
        <w:t>Carlos Eduardo Cabral Monteiro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26C10">
        <w:rPr>
          <w:sz w:val="22"/>
        </w:rPr>
        <w:t>62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26C10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F28B7">
        <w:rPr>
          <w:sz w:val="22"/>
        </w:rPr>
        <w:t>2</w:t>
      </w:r>
      <w:r w:rsidR="006506BC">
        <w:rPr>
          <w:sz w:val="22"/>
        </w:rPr>
        <w:t>4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506BC">
        <w:rPr>
          <w:noProof/>
          <w:sz w:val="24"/>
        </w:rPr>
        <w:t>24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12A2" w:rsidRDefault="004112A2">
      <w:r>
        <w:separator/>
      </w:r>
    </w:p>
  </w:endnote>
  <w:endnote w:type="continuationSeparator" w:id="0">
    <w:p w:rsidR="004112A2" w:rsidRDefault="00411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112A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12A2" w:rsidRDefault="004112A2">
      <w:r>
        <w:separator/>
      </w:r>
    </w:p>
  </w:footnote>
  <w:footnote w:type="continuationSeparator" w:id="0">
    <w:p w:rsidR="004112A2" w:rsidRDefault="004112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2A2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53460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4634</cp:revision>
  <cp:lastPrinted>2022-03-24T14:28:00Z</cp:lastPrinted>
  <dcterms:created xsi:type="dcterms:W3CDTF">2016-03-08T22:06:00Z</dcterms:created>
  <dcterms:modified xsi:type="dcterms:W3CDTF">2023-02-24T23:21:00Z</dcterms:modified>
</cp:coreProperties>
</file>