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506BC" w:rsidRPr="006506BC">
        <w:rPr>
          <w:sz w:val="22"/>
        </w:rPr>
        <w:t>Remmel Araujo Sousa Farias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506BC">
        <w:rPr>
          <w:sz w:val="22"/>
        </w:rPr>
        <w:t>33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0044D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6506BC">
        <w:rPr>
          <w:sz w:val="22"/>
        </w:rPr>
        <w:t>4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06BC">
        <w:rPr>
          <w:noProof/>
          <w:sz w:val="24"/>
        </w:rPr>
        <w:t>24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056" w:rsidRDefault="00512056">
      <w:r>
        <w:separator/>
      </w:r>
    </w:p>
  </w:endnote>
  <w:endnote w:type="continuationSeparator" w:id="0">
    <w:p w:rsidR="00512056" w:rsidRDefault="00512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20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056" w:rsidRDefault="00512056">
      <w:r>
        <w:separator/>
      </w:r>
    </w:p>
  </w:footnote>
  <w:footnote w:type="continuationSeparator" w:id="0">
    <w:p w:rsidR="00512056" w:rsidRDefault="005120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056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4632</cp:revision>
  <cp:lastPrinted>2022-03-24T14:28:00Z</cp:lastPrinted>
  <dcterms:created xsi:type="dcterms:W3CDTF">2016-03-08T22:06:00Z</dcterms:created>
  <dcterms:modified xsi:type="dcterms:W3CDTF">2023-02-24T14:57:00Z</dcterms:modified>
</cp:coreProperties>
</file>