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 xml:space="preserve">PACIENTE: </w:t>
      </w:r>
      <w:r w:rsidR="002F21AA">
        <w:rPr>
          <w:sz w:val="32"/>
          <w:szCs w:val="32"/>
        </w:rPr>
        <w:t xml:space="preserve">Remmel A.S.Farias </w:t>
      </w:r>
      <w:r w:rsidR="00787F0C">
        <w:rPr>
          <w:sz w:val="32"/>
          <w:szCs w:val="32"/>
        </w:rPr>
        <w:t xml:space="preserve"> </w:t>
      </w:r>
      <w:r w:rsidR="006315C5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ID:</w:t>
      </w:r>
      <w:r w:rsidR="002F21AA">
        <w:rPr>
          <w:sz w:val="32"/>
          <w:szCs w:val="32"/>
        </w:rPr>
        <w:t>27809</w:t>
      </w: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IDADE:</w:t>
      </w:r>
      <w:r w:rsidR="002F21AA">
        <w:rPr>
          <w:sz w:val="32"/>
          <w:szCs w:val="32"/>
        </w:rPr>
        <w:t>33</w:t>
      </w:r>
      <w:r w:rsidR="00EC1828">
        <w:rPr>
          <w:sz w:val="32"/>
          <w:szCs w:val="32"/>
        </w:rPr>
        <w:t xml:space="preserve"> </w:t>
      </w:r>
      <w:r w:rsidR="005352DE">
        <w:rPr>
          <w:sz w:val="32"/>
          <w:szCs w:val="32"/>
        </w:rPr>
        <w:t xml:space="preserve">anos SEXO: </w:t>
      </w:r>
      <w:r w:rsidR="003B1AF2">
        <w:rPr>
          <w:sz w:val="32"/>
          <w:szCs w:val="32"/>
        </w:rPr>
        <w:t>M</w:t>
      </w:r>
      <w:r w:rsidRPr="00DF47D7">
        <w:rPr>
          <w:sz w:val="32"/>
          <w:szCs w:val="32"/>
        </w:rPr>
        <w:t xml:space="preserve">                </w:t>
      </w:r>
    </w:p>
    <w:p w:rsidR="00456908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DATA DO EXAME:</w:t>
      </w:r>
      <w:r w:rsidR="002F21AA">
        <w:rPr>
          <w:sz w:val="32"/>
          <w:szCs w:val="32"/>
        </w:rPr>
        <w:t>24</w:t>
      </w:r>
      <w:bookmarkStart w:id="0" w:name="_GoBack"/>
      <w:bookmarkEnd w:id="0"/>
      <w:r w:rsidR="00787F0C">
        <w:rPr>
          <w:sz w:val="32"/>
          <w:szCs w:val="32"/>
        </w:rPr>
        <w:t xml:space="preserve"> fev. 23</w:t>
      </w:r>
    </w:p>
    <w:p w:rsidR="00C52AF7" w:rsidRDefault="00C52AF7" w:rsidP="00DF47D7">
      <w:pPr>
        <w:rPr>
          <w:sz w:val="32"/>
          <w:szCs w:val="32"/>
        </w:rPr>
      </w:pPr>
      <w:r>
        <w:rPr>
          <w:sz w:val="32"/>
          <w:szCs w:val="32"/>
        </w:rPr>
        <w:t>SEGMENTO ESTUDADO:Membro</w:t>
      </w:r>
      <w:r w:rsidR="003B1AF2">
        <w:rPr>
          <w:sz w:val="32"/>
          <w:szCs w:val="32"/>
        </w:rPr>
        <w:t>s</w:t>
      </w:r>
      <w:r>
        <w:rPr>
          <w:sz w:val="32"/>
          <w:szCs w:val="32"/>
        </w:rPr>
        <w:t xml:space="preserve"> superior</w:t>
      </w:r>
      <w:r w:rsidR="003B1AF2">
        <w:rPr>
          <w:sz w:val="32"/>
          <w:szCs w:val="32"/>
        </w:rPr>
        <w:t>es</w:t>
      </w:r>
    </w:p>
    <w:p w:rsidR="005A4297" w:rsidRDefault="005A4297" w:rsidP="00DF47D7">
      <w:pPr>
        <w:rPr>
          <w:sz w:val="32"/>
          <w:szCs w:val="32"/>
        </w:rPr>
      </w:pP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CDB" w:rsidRDefault="00D87CDB">
      <w:r>
        <w:separator/>
      </w:r>
    </w:p>
  </w:endnote>
  <w:endnote w:type="continuationSeparator" w:id="0">
    <w:p w:rsidR="00D87CDB" w:rsidRDefault="00D87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D87CD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CDB" w:rsidRDefault="00D87CDB">
      <w:r>
        <w:separator/>
      </w:r>
    </w:p>
  </w:footnote>
  <w:footnote w:type="continuationSeparator" w:id="0">
    <w:p w:rsidR="00D87CDB" w:rsidRDefault="00D87C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2CF7"/>
    <w:rsid w:val="00025068"/>
    <w:rsid w:val="00031716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77E"/>
    <w:rsid w:val="001F4DB0"/>
    <w:rsid w:val="00203D2A"/>
    <w:rsid w:val="0021112B"/>
    <w:rsid w:val="00211C10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A284E"/>
    <w:rsid w:val="002A2E1F"/>
    <w:rsid w:val="002A351B"/>
    <w:rsid w:val="002A4DDB"/>
    <w:rsid w:val="002B01BE"/>
    <w:rsid w:val="002B3441"/>
    <w:rsid w:val="002B3EAA"/>
    <w:rsid w:val="002B4B36"/>
    <w:rsid w:val="002B7101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40F"/>
    <w:rsid w:val="002F541D"/>
    <w:rsid w:val="002F5AAB"/>
    <w:rsid w:val="002F5CE9"/>
    <w:rsid w:val="002F5DAC"/>
    <w:rsid w:val="002F74AB"/>
    <w:rsid w:val="0030187B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B054B"/>
    <w:rsid w:val="004B4F5D"/>
    <w:rsid w:val="004B5CC2"/>
    <w:rsid w:val="004C1782"/>
    <w:rsid w:val="004C5423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6209"/>
    <w:rsid w:val="0055633D"/>
    <w:rsid w:val="00565FF7"/>
    <w:rsid w:val="00566FDA"/>
    <w:rsid w:val="00567203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6E81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B5972"/>
    <w:rsid w:val="006C7700"/>
    <w:rsid w:val="006C7C5E"/>
    <w:rsid w:val="006D19DA"/>
    <w:rsid w:val="006D2E26"/>
    <w:rsid w:val="006D4251"/>
    <w:rsid w:val="006D5A2F"/>
    <w:rsid w:val="006D5E4A"/>
    <w:rsid w:val="006E3F49"/>
    <w:rsid w:val="006E5106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07CA"/>
    <w:rsid w:val="0072120D"/>
    <w:rsid w:val="00721A14"/>
    <w:rsid w:val="007249B8"/>
    <w:rsid w:val="00724D93"/>
    <w:rsid w:val="0072637C"/>
    <w:rsid w:val="007303A2"/>
    <w:rsid w:val="00735570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15D7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41C6"/>
    <w:rsid w:val="007A5BC0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52BC"/>
    <w:rsid w:val="008356B7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61E3"/>
    <w:rsid w:val="00897F81"/>
    <w:rsid w:val="008A1B7C"/>
    <w:rsid w:val="008A3FF2"/>
    <w:rsid w:val="008A5A9F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22AF7"/>
    <w:rsid w:val="009249E5"/>
    <w:rsid w:val="0093707C"/>
    <w:rsid w:val="00937B18"/>
    <w:rsid w:val="009403F5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24B4"/>
    <w:rsid w:val="00AB3372"/>
    <w:rsid w:val="00AB38CE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7602D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78A"/>
    <w:rsid w:val="00C52AF7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710"/>
    <w:rsid w:val="00DF3889"/>
    <w:rsid w:val="00DF47D7"/>
    <w:rsid w:val="00DF5234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47D1"/>
    <w:rsid w:val="00E80636"/>
    <w:rsid w:val="00E807ED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D1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287AF-F605-452B-819D-2EF837155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693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577</cp:revision>
  <cp:lastPrinted>1998-02-03T19:29:00Z</cp:lastPrinted>
  <dcterms:created xsi:type="dcterms:W3CDTF">2016-03-17T16:41:00Z</dcterms:created>
  <dcterms:modified xsi:type="dcterms:W3CDTF">2023-02-24T14:46:00Z</dcterms:modified>
</cp:coreProperties>
</file>