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E32D70" w:rsidRPr="00E32D70" w:rsidRDefault="00E32D70" w:rsidP="00E32D70">
      <w:pPr>
        <w:rPr>
          <w:sz w:val="32"/>
        </w:rPr>
      </w:pPr>
      <w:r w:rsidRPr="00E32D70">
        <w:rPr>
          <w:sz w:val="32"/>
        </w:rPr>
        <w:t>PACIENTE: Diogo Franco Cavalcanti Dantas</w:t>
      </w:r>
    </w:p>
    <w:p w:rsidR="00E32D70" w:rsidRPr="00E32D70" w:rsidRDefault="00E32D70" w:rsidP="00E32D70">
      <w:pPr>
        <w:rPr>
          <w:sz w:val="32"/>
        </w:rPr>
      </w:pPr>
      <w:r w:rsidRPr="00E32D70">
        <w:rPr>
          <w:sz w:val="32"/>
        </w:rPr>
        <w:t xml:space="preserve">IDADE: 18 anos SEXO: M                  </w:t>
      </w:r>
    </w:p>
    <w:p w:rsidR="00A33871" w:rsidRDefault="00E32D70" w:rsidP="00E32D70">
      <w:pPr>
        <w:rPr>
          <w:sz w:val="32"/>
        </w:rPr>
      </w:pPr>
      <w:r w:rsidRPr="00E32D70">
        <w:rPr>
          <w:sz w:val="32"/>
        </w:rPr>
        <w:t>DATA DO EXAME:23 fev.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6A0E" w:rsidRDefault="00726A0E">
      <w:r>
        <w:separator/>
      </w:r>
    </w:p>
  </w:endnote>
  <w:endnote w:type="continuationSeparator" w:id="0">
    <w:p w:rsidR="00726A0E" w:rsidRDefault="00726A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6A0E" w:rsidRDefault="00726A0E">
      <w:r>
        <w:separator/>
      </w:r>
    </w:p>
  </w:footnote>
  <w:footnote w:type="continuationSeparator" w:id="0">
    <w:p w:rsidR="00726A0E" w:rsidRDefault="00726A0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54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22E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33093</TotalTime>
  <Pages>1</Pages>
  <Words>110</Words>
  <Characters>630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4533</cp:revision>
  <cp:lastPrinted>2022-08-31T15:28:00Z</cp:lastPrinted>
  <dcterms:created xsi:type="dcterms:W3CDTF">2016-03-08T22:17:00Z</dcterms:created>
  <dcterms:modified xsi:type="dcterms:W3CDTF">2023-02-23T22:03:00Z</dcterms:modified>
</cp:coreProperties>
</file>