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0044D" w:rsidRPr="0050044D">
        <w:rPr>
          <w:sz w:val="22"/>
        </w:rPr>
        <w:t>Diogo Franco Cavalcanti Dantas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0044D">
        <w:rPr>
          <w:sz w:val="22"/>
        </w:rPr>
        <w:t>18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0044D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A75D0E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75D0E">
        <w:rPr>
          <w:noProof/>
          <w:sz w:val="24"/>
        </w:rPr>
        <w:t>23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663" w:rsidRDefault="00091663">
      <w:r>
        <w:separator/>
      </w:r>
    </w:p>
  </w:endnote>
  <w:endnote w:type="continuationSeparator" w:id="0">
    <w:p w:rsidR="00091663" w:rsidRDefault="00091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916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663" w:rsidRDefault="00091663">
      <w:r>
        <w:separator/>
      </w:r>
    </w:p>
  </w:footnote>
  <w:footnote w:type="continuationSeparator" w:id="0">
    <w:p w:rsidR="00091663" w:rsidRDefault="000916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53458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4631</cp:revision>
  <cp:lastPrinted>2022-03-24T14:28:00Z</cp:lastPrinted>
  <dcterms:created xsi:type="dcterms:W3CDTF">2016-03-08T22:06:00Z</dcterms:created>
  <dcterms:modified xsi:type="dcterms:W3CDTF">2023-02-23T22:02:00Z</dcterms:modified>
</cp:coreProperties>
</file>