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93A3D" w:rsidRPr="00693A3D">
        <w:rPr>
          <w:sz w:val="22"/>
        </w:rPr>
        <w:t>Isabela Maria de Melo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93A3D">
        <w:rPr>
          <w:sz w:val="22"/>
        </w:rPr>
        <w:t>32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93A3D">
        <w:rPr>
          <w:sz w:val="22"/>
        </w:rPr>
        <w:t>Dificuldade de concentracao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F28B7">
        <w:rPr>
          <w:sz w:val="22"/>
        </w:rPr>
        <w:t>2</w:t>
      </w:r>
      <w:r w:rsidR="00A75D0E">
        <w:rPr>
          <w:sz w:val="22"/>
        </w:rPr>
        <w:t>3</w:t>
      </w:r>
      <w:r w:rsidR="00D72D22">
        <w:rPr>
          <w:sz w:val="22"/>
        </w:rPr>
        <w:t xml:space="preserve"> fev.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75D0E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75D0E">
        <w:t>10.6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75D0E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75D0E">
        <w:rPr>
          <w:noProof/>
          <w:sz w:val="24"/>
        </w:rPr>
        <w:t>23 de fevereiro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4691" w:rsidRDefault="00D04691">
      <w:r>
        <w:separator/>
      </w:r>
    </w:p>
  </w:endnote>
  <w:endnote w:type="continuationSeparator" w:id="0">
    <w:p w:rsidR="00D04691" w:rsidRDefault="00D046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0469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4691" w:rsidRDefault="00D04691">
      <w:r>
        <w:separator/>
      </w:r>
    </w:p>
  </w:footnote>
  <w:footnote w:type="continuationSeparator" w:id="0">
    <w:p w:rsidR="00D04691" w:rsidRDefault="00D046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691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53458</TotalTime>
  <Pages>1</Pages>
  <Words>275</Words>
  <Characters>1574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4628</cp:revision>
  <cp:lastPrinted>2022-03-24T14:28:00Z</cp:lastPrinted>
  <dcterms:created xsi:type="dcterms:W3CDTF">2016-03-08T22:06:00Z</dcterms:created>
  <dcterms:modified xsi:type="dcterms:W3CDTF">2023-02-23T14:49:00Z</dcterms:modified>
</cp:coreProperties>
</file>