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DOPPLER EXTRACRANIANO</w:t>
      </w:r>
      <w:r w:rsidR="00465A60">
        <w:rPr>
          <w:b/>
          <w:noProof/>
          <w:sz w:val="32"/>
        </w:rPr>
        <w:t xml:space="preserve"> </w:t>
      </w:r>
    </w:p>
    <w:p w:rsidR="00465A60" w:rsidRPr="00FC14E5" w:rsidRDefault="00465A60" w:rsidP="00550BAA">
      <w:pPr>
        <w:ind w:right="-99"/>
        <w:jc w:val="both"/>
        <w:rPr>
          <w:b/>
          <w:noProof/>
          <w:sz w:val="32"/>
        </w:rPr>
      </w:pPr>
    </w:p>
    <w:p w:rsidR="00A970F9" w:rsidRPr="00A970F9" w:rsidRDefault="00A970F9" w:rsidP="00A970F9">
      <w:pPr>
        <w:ind w:right="-1141"/>
        <w:jc w:val="both"/>
        <w:rPr>
          <w:sz w:val="32"/>
          <w:szCs w:val="32"/>
        </w:rPr>
      </w:pPr>
      <w:r w:rsidRPr="00A970F9">
        <w:rPr>
          <w:sz w:val="32"/>
          <w:szCs w:val="32"/>
        </w:rPr>
        <w:t xml:space="preserve">PACIENTE: </w:t>
      </w:r>
      <w:r w:rsidR="0065575D">
        <w:rPr>
          <w:sz w:val="32"/>
          <w:szCs w:val="32"/>
        </w:rPr>
        <w:t>Patricia da Silva Bueno</w:t>
      </w:r>
      <w:r w:rsidR="00B219EF">
        <w:rPr>
          <w:sz w:val="32"/>
          <w:szCs w:val="32"/>
        </w:rPr>
        <w:t xml:space="preserve">  TCD-20441</w:t>
      </w:r>
    </w:p>
    <w:p w:rsidR="00A970F9" w:rsidRPr="00A970F9" w:rsidRDefault="00A970F9" w:rsidP="00A970F9">
      <w:pPr>
        <w:ind w:right="-1141"/>
        <w:jc w:val="both"/>
        <w:rPr>
          <w:sz w:val="32"/>
          <w:szCs w:val="32"/>
        </w:rPr>
      </w:pPr>
      <w:r w:rsidRPr="00A970F9">
        <w:rPr>
          <w:sz w:val="32"/>
          <w:szCs w:val="32"/>
        </w:rPr>
        <w:t xml:space="preserve">IDADE: </w:t>
      </w:r>
      <w:r w:rsidR="0065575D">
        <w:rPr>
          <w:sz w:val="32"/>
          <w:szCs w:val="32"/>
        </w:rPr>
        <w:t>45</w:t>
      </w:r>
      <w:r w:rsidRPr="00A970F9">
        <w:rPr>
          <w:sz w:val="32"/>
          <w:szCs w:val="32"/>
        </w:rPr>
        <w:t xml:space="preserve"> anos SEXO: </w:t>
      </w:r>
      <w:r w:rsidR="00B219EF">
        <w:rPr>
          <w:sz w:val="32"/>
          <w:szCs w:val="32"/>
        </w:rPr>
        <w:t>F</w:t>
      </w:r>
      <w:r w:rsidRPr="00A970F9">
        <w:rPr>
          <w:sz w:val="32"/>
          <w:szCs w:val="32"/>
        </w:rPr>
        <w:t xml:space="preserve">                  </w:t>
      </w:r>
    </w:p>
    <w:p w:rsidR="004660E6" w:rsidRDefault="00A970F9" w:rsidP="00A970F9">
      <w:pPr>
        <w:ind w:right="-1141"/>
        <w:jc w:val="both"/>
        <w:rPr>
          <w:sz w:val="32"/>
          <w:szCs w:val="32"/>
        </w:rPr>
      </w:pPr>
      <w:r w:rsidRPr="00A970F9">
        <w:rPr>
          <w:sz w:val="32"/>
          <w:szCs w:val="32"/>
        </w:rPr>
        <w:t>DATA DO EXAME:</w:t>
      </w:r>
      <w:r w:rsidR="0065575D">
        <w:rPr>
          <w:sz w:val="32"/>
          <w:szCs w:val="32"/>
        </w:rPr>
        <w:t>17</w:t>
      </w:r>
      <w:bookmarkStart w:id="0" w:name="_GoBack"/>
      <w:bookmarkEnd w:id="0"/>
      <w:r w:rsidR="00B219EF">
        <w:rPr>
          <w:sz w:val="32"/>
          <w:szCs w:val="32"/>
        </w:rPr>
        <w:t xml:space="preserve"> fev. 23</w:t>
      </w:r>
    </w:p>
    <w:p w:rsidR="00567CE2" w:rsidRDefault="00567CE2" w:rsidP="00550BAA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>. Os índices de pulsatlidade estão dentro dos limites normais.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>. Os índices de pulsatlidade estão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vertebrais (segmento intracraniano) e as artérias cerebelar póstero-inferior apresentam velocidades de fluxo sanguíneo</w:t>
      </w:r>
      <w:r w:rsidR="00CA0586">
        <w:rPr>
          <w:noProof/>
          <w:sz w:val="28"/>
        </w:rPr>
        <w:t xml:space="preserve"> aumentado</w:t>
      </w:r>
      <w:r w:rsidRPr="00FC14E5">
        <w:rPr>
          <w:noProof/>
          <w:sz w:val="28"/>
        </w:rPr>
        <w:t xml:space="preserve"> e índices de pulsatilidade </w:t>
      </w:r>
      <w:r w:rsidR="00CA0586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artéria basilar apresenta velocidades do fluxo sanguíneo</w:t>
      </w:r>
      <w:r w:rsidR="00CA0586">
        <w:rPr>
          <w:noProof/>
          <w:sz w:val="28"/>
        </w:rPr>
        <w:t xml:space="preserve"> aumentado</w:t>
      </w:r>
      <w:r w:rsidRPr="00FC14E5">
        <w:rPr>
          <w:noProof/>
          <w:sz w:val="28"/>
        </w:rPr>
        <w:t xml:space="preserve"> e índices de pulsatilidade </w:t>
      </w:r>
      <w:r w:rsidR="00CA0586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32"/>
        </w:rPr>
      </w:pPr>
      <w:r>
        <w:rPr>
          <w:sz w:val="32"/>
        </w:rPr>
        <w:t>Doppler transcraniano</w:t>
      </w:r>
      <w:r w:rsidR="00E004B7">
        <w:rPr>
          <w:sz w:val="32"/>
        </w:rPr>
        <w:t xml:space="preserve"> </w:t>
      </w:r>
      <w:r w:rsidR="00977933">
        <w:rPr>
          <w:sz w:val="32"/>
        </w:rPr>
        <w:t>compativel com</w:t>
      </w:r>
      <w:r w:rsidR="002D1079">
        <w:rPr>
          <w:sz w:val="32"/>
        </w:rPr>
        <w:t>:</w:t>
      </w:r>
    </w:p>
    <w:p w:rsidR="002D1079" w:rsidRDefault="002D1079" w:rsidP="00550BAA">
      <w:pPr>
        <w:jc w:val="both"/>
        <w:rPr>
          <w:sz w:val="32"/>
        </w:rPr>
      </w:pPr>
      <w:r>
        <w:rPr>
          <w:sz w:val="32"/>
        </w:rPr>
        <w:t>C</w:t>
      </w:r>
      <w:r w:rsidR="00977933">
        <w:rPr>
          <w:sz w:val="32"/>
        </w:rPr>
        <w:t>efaleia vascular(migranea),sugestivo de disautonomia cerebro-vascular</w:t>
      </w:r>
      <w:r w:rsidR="00CA0586">
        <w:rPr>
          <w:sz w:val="32"/>
        </w:rPr>
        <w:t>,de predominio na circulacao posterior.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       </w:t>
      </w:r>
      <w:r w:rsidRPr="00550BAA">
        <w:rPr>
          <w:b/>
          <w:sz w:val="22"/>
          <w:szCs w:val="22"/>
        </w:rPr>
        <w:t>Dr. Claudio Oppenheimer     CRM:11095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6D87" w:rsidRDefault="00CC6D87">
      <w:r>
        <w:separator/>
      </w:r>
    </w:p>
  </w:endnote>
  <w:endnote w:type="continuationSeparator" w:id="0">
    <w:p w:rsidR="00CC6D87" w:rsidRDefault="00CC6D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B219EF" w:rsidRDefault="00CC6D8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B219EF" w:rsidRPr="0015536D">
        <w:rPr>
          <w:rStyle w:val="Hyperlink"/>
          <w:b/>
        </w:rPr>
        <w:t>www.neurofis.com.br</w:t>
      </w:r>
    </w:hyperlink>
    <w:r w:rsidR="00B219EF">
      <w:rPr>
        <w:b/>
      </w:rPr>
      <w:t xml:space="preserve">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6D87" w:rsidRDefault="00CC6D87">
      <w:r>
        <w:separator/>
      </w:r>
    </w:p>
  </w:footnote>
  <w:footnote w:type="continuationSeparator" w:id="0">
    <w:p w:rsidR="00CC6D87" w:rsidRDefault="00CC6D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7A15"/>
    <w:rsid w:val="0002198E"/>
    <w:rsid w:val="000225E8"/>
    <w:rsid w:val="000232A5"/>
    <w:rsid w:val="000239C9"/>
    <w:rsid w:val="00025A32"/>
    <w:rsid w:val="00026CBB"/>
    <w:rsid w:val="000274D0"/>
    <w:rsid w:val="00027823"/>
    <w:rsid w:val="0003154C"/>
    <w:rsid w:val="000320EC"/>
    <w:rsid w:val="0004100F"/>
    <w:rsid w:val="000421B7"/>
    <w:rsid w:val="00044CD9"/>
    <w:rsid w:val="00051688"/>
    <w:rsid w:val="00052CAE"/>
    <w:rsid w:val="00054BDD"/>
    <w:rsid w:val="00066D65"/>
    <w:rsid w:val="0007054C"/>
    <w:rsid w:val="00071F84"/>
    <w:rsid w:val="00073922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B2B"/>
    <w:rsid w:val="000962EF"/>
    <w:rsid w:val="00096C25"/>
    <w:rsid w:val="000A48A6"/>
    <w:rsid w:val="000A4ABC"/>
    <w:rsid w:val="000A4BC6"/>
    <w:rsid w:val="000A7534"/>
    <w:rsid w:val="000B7993"/>
    <w:rsid w:val="000B7AE4"/>
    <w:rsid w:val="000C1A78"/>
    <w:rsid w:val="000D0E66"/>
    <w:rsid w:val="000D1A45"/>
    <w:rsid w:val="000D3F0E"/>
    <w:rsid w:val="000D4BAB"/>
    <w:rsid w:val="000D6348"/>
    <w:rsid w:val="000E28AE"/>
    <w:rsid w:val="000E6330"/>
    <w:rsid w:val="000F02F8"/>
    <w:rsid w:val="000F298C"/>
    <w:rsid w:val="000F3D5C"/>
    <w:rsid w:val="000F4A07"/>
    <w:rsid w:val="000F62F1"/>
    <w:rsid w:val="00103431"/>
    <w:rsid w:val="00110E93"/>
    <w:rsid w:val="001110F4"/>
    <w:rsid w:val="00113EF5"/>
    <w:rsid w:val="001143A3"/>
    <w:rsid w:val="001149FE"/>
    <w:rsid w:val="001245A4"/>
    <w:rsid w:val="0012771E"/>
    <w:rsid w:val="0013027E"/>
    <w:rsid w:val="00130EF6"/>
    <w:rsid w:val="00131CE4"/>
    <w:rsid w:val="00132240"/>
    <w:rsid w:val="001325D4"/>
    <w:rsid w:val="00132ADB"/>
    <w:rsid w:val="001364CC"/>
    <w:rsid w:val="00140538"/>
    <w:rsid w:val="00144825"/>
    <w:rsid w:val="00144905"/>
    <w:rsid w:val="00144C8A"/>
    <w:rsid w:val="00152598"/>
    <w:rsid w:val="00152BFC"/>
    <w:rsid w:val="0015406E"/>
    <w:rsid w:val="0015468D"/>
    <w:rsid w:val="00154746"/>
    <w:rsid w:val="001567E4"/>
    <w:rsid w:val="0015702B"/>
    <w:rsid w:val="001702EB"/>
    <w:rsid w:val="0017220E"/>
    <w:rsid w:val="0018797E"/>
    <w:rsid w:val="00191885"/>
    <w:rsid w:val="00194B44"/>
    <w:rsid w:val="00196B5E"/>
    <w:rsid w:val="00197C04"/>
    <w:rsid w:val="001A2728"/>
    <w:rsid w:val="001A3E1A"/>
    <w:rsid w:val="001A4EFB"/>
    <w:rsid w:val="001A589C"/>
    <w:rsid w:val="001B0B47"/>
    <w:rsid w:val="001B2F74"/>
    <w:rsid w:val="001B73EF"/>
    <w:rsid w:val="001C2BD3"/>
    <w:rsid w:val="001C4166"/>
    <w:rsid w:val="001C6617"/>
    <w:rsid w:val="001D2A84"/>
    <w:rsid w:val="001D2B7B"/>
    <w:rsid w:val="001D38A6"/>
    <w:rsid w:val="001D7002"/>
    <w:rsid w:val="001E0358"/>
    <w:rsid w:val="001E0871"/>
    <w:rsid w:val="001E52E2"/>
    <w:rsid w:val="001F396B"/>
    <w:rsid w:val="001F3D80"/>
    <w:rsid w:val="001F4D0F"/>
    <w:rsid w:val="001F6BE9"/>
    <w:rsid w:val="0020168D"/>
    <w:rsid w:val="002024EA"/>
    <w:rsid w:val="00202CC6"/>
    <w:rsid w:val="00203FA7"/>
    <w:rsid w:val="00207AF1"/>
    <w:rsid w:val="00210ADA"/>
    <w:rsid w:val="00210C81"/>
    <w:rsid w:val="00211718"/>
    <w:rsid w:val="00216C31"/>
    <w:rsid w:val="00216FE9"/>
    <w:rsid w:val="00217793"/>
    <w:rsid w:val="00221271"/>
    <w:rsid w:val="002253C1"/>
    <w:rsid w:val="00230A54"/>
    <w:rsid w:val="00236B77"/>
    <w:rsid w:val="00241A9A"/>
    <w:rsid w:val="002429FD"/>
    <w:rsid w:val="002441B5"/>
    <w:rsid w:val="0024485D"/>
    <w:rsid w:val="00246306"/>
    <w:rsid w:val="0025370B"/>
    <w:rsid w:val="00253CF3"/>
    <w:rsid w:val="00255D2E"/>
    <w:rsid w:val="00255F24"/>
    <w:rsid w:val="0025617F"/>
    <w:rsid w:val="0025724F"/>
    <w:rsid w:val="00257D24"/>
    <w:rsid w:val="002634D1"/>
    <w:rsid w:val="002673D6"/>
    <w:rsid w:val="002722C9"/>
    <w:rsid w:val="00272B6B"/>
    <w:rsid w:val="00276858"/>
    <w:rsid w:val="002778EB"/>
    <w:rsid w:val="00277C21"/>
    <w:rsid w:val="00277C25"/>
    <w:rsid w:val="00281619"/>
    <w:rsid w:val="00286345"/>
    <w:rsid w:val="0028657A"/>
    <w:rsid w:val="002865F0"/>
    <w:rsid w:val="00287494"/>
    <w:rsid w:val="00290F9F"/>
    <w:rsid w:val="00291043"/>
    <w:rsid w:val="00291C74"/>
    <w:rsid w:val="0029397C"/>
    <w:rsid w:val="00294A7D"/>
    <w:rsid w:val="0029670C"/>
    <w:rsid w:val="002A22E4"/>
    <w:rsid w:val="002A41DE"/>
    <w:rsid w:val="002A79A4"/>
    <w:rsid w:val="002B3F27"/>
    <w:rsid w:val="002B634F"/>
    <w:rsid w:val="002B6D2D"/>
    <w:rsid w:val="002C3BA1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426C"/>
    <w:rsid w:val="002D51A4"/>
    <w:rsid w:val="002D68CB"/>
    <w:rsid w:val="002D6A9D"/>
    <w:rsid w:val="002E087D"/>
    <w:rsid w:val="002E1B3A"/>
    <w:rsid w:val="002E22DE"/>
    <w:rsid w:val="002E41F3"/>
    <w:rsid w:val="002E55ED"/>
    <w:rsid w:val="002F1D85"/>
    <w:rsid w:val="002F24D4"/>
    <w:rsid w:val="00301DB8"/>
    <w:rsid w:val="0030383B"/>
    <w:rsid w:val="00306728"/>
    <w:rsid w:val="00307952"/>
    <w:rsid w:val="00307F78"/>
    <w:rsid w:val="0031151C"/>
    <w:rsid w:val="00315FAC"/>
    <w:rsid w:val="0031663D"/>
    <w:rsid w:val="00316E7B"/>
    <w:rsid w:val="00327406"/>
    <w:rsid w:val="0033010F"/>
    <w:rsid w:val="00330F84"/>
    <w:rsid w:val="0033446D"/>
    <w:rsid w:val="0034154A"/>
    <w:rsid w:val="00342475"/>
    <w:rsid w:val="00342DEB"/>
    <w:rsid w:val="00345436"/>
    <w:rsid w:val="00345F99"/>
    <w:rsid w:val="003475EA"/>
    <w:rsid w:val="00352C21"/>
    <w:rsid w:val="00355052"/>
    <w:rsid w:val="00360063"/>
    <w:rsid w:val="0037072F"/>
    <w:rsid w:val="00370A40"/>
    <w:rsid w:val="003728EE"/>
    <w:rsid w:val="00373878"/>
    <w:rsid w:val="00374F48"/>
    <w:rsid w:val="0037523B"/>
    <w:rsid w:val="00375851"/>
    <w:rsid w:val="00376729"/>
    <w:rsid w:val="00384C47"/>
    <w:rsid w:val="00385929"/>
    <w:rsid w:val="0038621F"/>
    <w:rsid w:val="00386908"/>
    <w:rsid w:val="00391D20"/>
    <w:rsid w:val="0039244A"/>
    <w:rsid w:val="0039326F"/>
    <w:rsid w:val="00395C38"/>
    <w:rsid w:val="003A08B4"/>
    <w:rsid w:val="003A308A"/>
    <w:rsid w:val="003A5228"/>
    <w:rsid w:val="003A7004"/>
    <w:rsid w:val="003A77F7"/>
    <w:rsid w:val="003A7C72"/>
    <w:rsid w:val="003B1076"/>
    <w:rsid w:val="003B20B2"/>
    <w:rsid w:val="003B2430"/>
    <w:rsid w:val="003B267D"/>
    <w:rsid w:val="003B343C"/>
    <w:rsid w:val="003B57C5"/>
    <w:rsid w:val="003C1A45"/>
    <w:rsid w:val="003C3F89"/>
    <w:rsid w:val="003C45F4"/>
    <w:rsid w:val="003C6AEE"/>
    <w:rsid w:val="003D0027"/>
    <w:rsid w:val="003D55A1"/>
    <w:rsid w:val="003D55EF"/>
    <w:rsid w:val="003D5EFA"/>
    <w:rsid w:val="003E5942"/>
    <w:rsid w:val="003F01F2"/>
    <w:rsid w:val="003F05E7"/>
    <w:rsid w:val="003F3347"/>
    <w:rsid w:val="00402DCC"/>
    <w:rsid w:val="0040382D"/>
    <w:rsid w:val="00403F8B"/>
    <w:rsid w:val="00407040"/>
    <w:rsid w:val="004117CC"/>
    <w:rsid w:val="0041564A"/>
    <w:rsid w:val="00416E65"/>
    <w:rsid w:val="00421230"/>
    <w:rsid w:val="00423B0F"/>
    <w:rsid w:val="00426B62"/>
    <w:rsid w:val="004270E1"/>
    <w:rsid w:val="004301BC"/>
    <w:rsid w:val="00430D47"/>
    <w:rsid w:val="004315F6"/>
    <w:rsid w:val="00431E33"/>
    <w:rsid w:val="0043433B"/>
    <w:rsid w:val="00434340"/>
    <w:rsid w:val="0043547C"/>
    <w:rsid w:val="00436699"/>
    <w:rsid w:val="00436B0E"/>
    <w:rsid w:val="00442E56"/>
    <w:rsid w:val="00444F7E"/>
    <w:rsid w:val="00451AFD"/>
    <w:rsid w:val="00451F75"/>
    <w:rsid w:val="00452A06"/>
    <w:rsid w:val="00457AF2"/>
    <w:rsid w:val="00461085"/>
    <w:rsid w:val="004634E6"/>
    <w:rsid w:val="00465A60"/>
    <w:rsid w:val="004660E6"/>
    <w:rsid w:val="00466690"/>
    <w:rsid w:val="00470042"/>
    <w:rsid w:val="00470AF7"/>
    <w:rsid w:val="00471717"/>
    <w:rsid w:val="004762F5"/>
    <w:rsid w:val="0048728E"/>
    <w:rsid w:val="00491D57"/>
    <w:rsid w:val="004A19A9"/>
    <w:rsid w:val="004A5248"/>
    <w:rsid w:val="004A6345"/>
    <w:rsid w:val="004B0508"/>
    <w:rsid w:val="004B0750"/>
    <w:rsid w:val="004B1FE2"/>
    <w:rsid w:val="004B2191"/>
    <w:rsid w:val="004B70A8"/>
    <w:rsid w:val="004C2168"/>
    <w:rsid w:val="004C3B6C"/>
    <w:rsid w:val="004C43C2"/>
    <w:rsid w:val="004C5798"/>
    <w:rsid w:val="004C7539"/>
    <w:rsid w:val="004D19B2"/>
    <w:rsid w:val="004D204D"/>
    <w:rsid w:val="004D3C0F"/>
    <w:rsid w:val="004D5578"/>
    <w:rsid w:val="004D7AE3"/>
    <w:rsid w:val="004E1750"/>
    <w:rsid w:val="004E4FAC"/>
    <w:rsid w:val="004E7EDE"/>
    <w:rsid w:val="004F58B1"/>
    <w:rsid w:val="00501826"/>
    <w:rsid w:val="0050275C"/>
    <w:rsid w:val="00502A57"/>
    <w:rsid w:val="00504339"/>
    <w:rsid w:val="005053C1"/>
    <w:rsid w:val="00506D36"/>
    <w:rsid w:val="00507AA9"/>
    <w:rsid w:val="00514C5C"/>
    <w:rsid w:val="005159C1"/>
    <w:rsid w:val="00517793"/>
    <w:rsid w:val="00517AC6"/>
    <w:rsid w:val="0052024D"/>
    <w:rsid w:val="00521CD9"/>
    <w:rsid w:val="00525250"/>
    <w:rsid w:val="00525CF2"/>
    <w:rsid w:val="00531CD5"/>
    <w:rsid w:val="00532B76"/>
    <w:rsid w:val="00534DCD"/>
    <w:rsid w:val="00534E17"/>
    <w:rsid w:val="005369BC"/>
    <w:rsid w:val="00537B5D"/>
    <w:rsid w:val="005455F7"/>
    <w:rsid w:val="00550BAA"/>
    <w:rsid w:val="00554085"/>
    <w:rsid w:val="00554209"/>
    <w:rsid w:val="00555A25"/>
    <w:rsid w:val="00563F7F"/>
    <w:rsid w:val="00564CA9"/>
    <w:rsid w:val="00566160"/>
    <w:rsid w:val="0056629B"/>
    <w:rsid w:val="00567CE2"/>
    <w:rsid w:val="00572A2D"/>
    <w:rsid w:val="00577752"/>
    <w:rsid w:val="00580FE0"/>
    <w:rsid w:val="00582834"/>
    <w:rsid w:val="0059400E"/>
    <w:rsid w:val="005A0C88"/>
    <w:rsid w:val="005A164F"/>
    <w:rsid w:val="005A1A67"/>
    <w:rsid w:val="005B03BF"/>
    <w:rsid w:val="005B3718"/>
    <w:rsid w:val="005B4DC0"/>
    <w:rsid w:val="005B77DA"/>
    <w:rsid w:val="005C2D64"/>
    <w:rsid w:val="005C3F32"/>
    <w:rsid w:val="005C4C21"/>
    <w:rsid w:val="005C5083"/>
    <w:rsid w:val="005C61C6"/>
    <w:rsid w:val="005C74E9"/>
    <w:rsid w:val="005C7869"/>
    <w:rsid w:val="005D02C9"/>
    <w:rsid w:val="005D45A2"/>
    <w:rsid w:val="005D6F3A"/>
    <w:rsid w:val="005D7A69"/>
    <w:rsid w:val="005E0DBC"/>
    <w:rsid w:val="005E0E25"/>
    <w:rsid w:val="005E3000"/>
    <w:rsid w:val="005E4B66"/>
    <w:rsid w:val="005E7A6D"/>
    <w:rsid w:val="005F0318"/>
    <w:rsid w:val="005F2006"/>
    <w:rsid w:val="005F2BA6"/>
    <w:rsid w:val="005F5C8B"/>
    <w:rsid w:val="005F7275"/>
    <w:rsid w:val="005F7D57"/>
    <w:rsid w:val="0060058D"/>
    <w:rsid w:val="0060089D"/>
    <w:rsid w:val="00601301"/>
    <w:rsid w:val="00601466"/>
    <w:rsid w:val="00601859"/>
    <w:rsid w:val="0060496F"/>
    <w:rsid w:val="00605244"/>
    <w:rsid w:val="0060677F"/>
    <w:rsid w:val="00611890"/>
    <w:rsid w:val="00615610"/>
    <w:rsid w:val="00615B4D"/>
    <w:rsid w:val="00620DD6"/>
    <w:rsid w:val="006211F7"/>
    <w:rsid w:val="00623239"/>
    <w:rsid w:val="00625797"/>
    <w:rsid w:val="00627764"/>
    <w:rsid w:val="00632FDD"/>
    <w:rsid w:val="00633EC0"/>
    <w:rsid w:val="006351C4"/>
    <w:rsid w:val="00636078"/>
    <w:rsid w:val="00640763"/>
    <w:rsid w:val="00650A20"/>
    <w:rsid w:val="0065147E"/>
    <w:rsid w:val="00651A10"/>
    <w:rsid w:val="0065575D"/>
    <w:rsid w:val="006562B5"/>
    <w:rsid w:val="0066068E"/>
    <w:rsid w:val="006617A1"/>
    <w:rsid w:val="00661A55"/>
    <w:rsid w:val="0066280F"/>
    <w:rsid w:val="00667B2D"/>
    <w:rsid w:val="006741B9"/>
    <w:rsid w:val="00675376"/>
    <w:rsid w:val="006807E9"/>
    <w:rsid w:val="00681350"/>
    <w:rsid w:val="0068588A"/>
    <w:rsid w:val="00691DA7"/>
    <w:rsid w:val="006922B9"/>
    <w:rsid w:val="0069303D"/>
    <w:rsid w:val="00693C5B"/>
    <w:rsid w:val="00695CCD"/>
    <w:rsid w:val="00697A91"/>
    <w:rsid w:val="006A04B4"/>
    <w:rsid w:val="006A04CF"/>
    <w:rsid w:val="006A0B90"/>
    <w:rsid w:val="006A1416"/>
    <w:rsid w:val="006A4220"/>
    <w:rsid w:val="006A5908"/>
    <w:rsid w:val="006B1BCB"/>
    <w:rsid w:val="006B3A4D"/>
    <w:rsid w:val="006B56D0"/>
    <w:rsid w:val="006B753B"/>
    <w:rsid w:val="006C073E"/>
    <w:rsid w:val="006C2C1C"/>
    <w:rsid w:val="006C6C26"/>
    <w:rsid w:val="006D3C6D"/>
    <w:rsid w:val="006D41D2"/>
    <w:rsid w:val="006D5504"/>
    <w:rsid w:val="006D5D6E"/>
    <w:rsid w:val="006E0C3C"/>
    <w:rsid w:val="006E23B7"/>
    <w:rsid w:val="006E6D8D"/>
    <w:rsid w:val="006F09AC"/>
    <w:rsid w:val="006F09CB"/>
    <w:rsid w:val="006F13EF"/>
    <w:rsid w:val="00700AEC"/>
    <w:rsid w:val="00703F70"/>
    <w:rsid w:val="00705B69"/>
    <w:rsid w:val="007063E1"/>
    <w:rsid w:val="007072E9"/>
    <w:rsid w:val="00711220"/>
    <w:rsid w:val="007119D9"/>
    <w:rsid w:val="007152B7"/>
    <w:rsid w:val="00716647"/>
    <w:rsid w:val="00717572"/>
    <w:rsid w:val="0072063C"/>
    <w:rsid w:val="00722CEA"/>
    <w:rsid w:val="007278B7"/>
    <w:rsid w:val="00731F48"/>
    <w:rsid w:val="00734997"/>
    <w:rsid w:val="00735B94"/>
    <w:rsid w:val="007376DD"/>
    <w:rsid w:val="0074159A"/>
    <w:rsid w:val="0074651A"/>
    <w:rsid w:val="00750E36"/>
    <w:rsid w:val="00751765"/>
    <w:rsid w:val="00752D2D"/>
    <w:rsid w:val="00760A51"/>
    <w:rsid w:val="00763857"/>
    <w:rsid w:val="00763E00"/>
    <w:rsid w:val="0076473B"/>
    <w:rsid w:val="00772830"/>
    <w:rsid w:val="00774DCD"/>
    <w:rsid w:val="007777D9"/>
    <w:rsid w:val="00784C21"/>
    <w:rsid w:val="00787320"/>
    <w:rsid w:val="0079096E"/>
    <w:rsid w:val="00790C69"/>
    <w:rsid w:val="00792334"/>
    <w:rsid w:val="00793BA0"/>
    <w:rsid w:val="007969D0"/>
    <w:rsid w:val="007A125C"/>
    <w:rsid w:val="007A58F5"/>
    <w:rsid w:val="007A6081"/>
    <w:rsid w:val="007A70CA"/>
    <w:rsid w:val="007B0D11"/>
    <w:rsid w:val="007B1EC8"/>
    <w:rsid w:val="007B2FD8"/>
    <w:rsid w:val="007B53BF"/>
    <w:rsid w:val="007C5E7E"/>
    <w:rsid w:val="007C6485"/>
    <w:rsid w:val="007C6744"/>
    <w:rsid w:val="007D2D2B"/>
    <w:rsid w:val="007E14D3"/>
    <w:rsid w:val="007E3A7B"/>
    <w:rsid w:val="007E4B49"/>
    <w:rsid w:val="007F0938"/>
    <w:rsid w:val="008020DB"/>
    <w:rsid w:val="00803C2A"/>
    <w:rsid w:val="00804317"/>
    <w:rsid w:val="00804CA1"/>
    <w:rsid w:val="00804D35"/>
    <w:rsid w:val="00805DD1"/>
    <w:rsid w:val="0081319D"/>
    <w:rsid w:val="00814030"/>
    <w:rsid w:val="00817F2E"/>
    <w:rsid w:val="008227E5"/>
    <w:rsid w:val="00823B77"/>
    <w:rsid w:val="00824D25"/>
    <w:rsid w:val="00827232"/>
    <w:rsid w:val="00841B12"/>
    <w:rsid w:val="008434CC"/>
    <w:rsid w:val="00844019"/>
    <w:rsid w:val="00844C1E"/>
    <w:rsid w:val="008455C0"/>
    <w:rsid w:val="0084686A"/>
    <w:rsid w:val="008533E5"/>
    <w:rsid w:val="0085372C"/>
    <w:rsid w:val="00860A50"/>
    <w:rsid w:val="0086357F"/>
    <w:rsid w:val="008648F6"/>
    <w:rsid w:val="0086550E"/>
    <w:rsid w:val="008660EF"/>
    <w:rsid w:val="0086729E"/>
    <w:rsid w:val="008675B9"/>
    <w:rsid w:val="00871B0C"/>
    <w:rsid w:val="00873081"/>
    <w:rsid w:val="00876739"/>
    <w:rsid w:val="00876FE0"/>
    <w:rsid w:val="0088157C"/>
    <w:rsid w:val="008822E4"/>
    <w:rsid w:val="00891BE5"/>
    <w:rsid w:val="00893BD1"/>
    <w:rsid w:val="008960FB"/>
    <w:rsid w:val="008A34E1"/>
    <w:rsid w:val="008A6A82"/>
    <w:rsid w:val="008A7BB5"/>
    <w:rsid w:val="008B1BC3"/>
    <w:rsid w:val="008B51C4"/>
    <w:rsid w:val="008B719A"/>
    <w:rsid w:val="008C248D"/>
    <w:rsid w:val="008D2936"/>
    <w:rsid w:val="008D6B96"/>
    <w:rsid w:val="008D70F3"/>
    <w:rsid w:val="008D778C"/>
    <w:rsid w:val="008E107D"/>
    <w:rsid w:val="008E4C6F"/>
    <w:rsid w:val="008E56EE"/>
    <w:rsid w:val="008F09A0"/>
    <w:rsid w:val="008F38AE"/>
    <w:rsid w:val="008F497F"/>
    <w:rsid w:val="008F7BCD"/>
    <w:rsid w:val="008F7E38"/>
    <w:rsid w:val="009014F7"/>
    <w:rsid w:val="00901725"/>
    <w:rsid w:val="00902161"/>
    <w:rsid w:val="00904658"/>
    <w:rsid w:val="0090591B"/>
    <w:rsid w:val="0090706B"/>
    <w:rsid w:val="00907DBD"/>
    <w:rsid w:val="00911BD5"/>
    <w:rsid w:val="00911F5A"/>
    <w:rsid w:val="00912E52"/>
    <w:rsid w:val="00915572"/>
    <w:rsid w:val="0092134C"/>
    <w:rsid w:val="00922F95"/>
    <w:rsid w:val="009246BB"/>
    <w:rsid w:val="009247F1"/>
    <w:rsid w:val="00926889"/>
    <w:rsid w:val="009327A0"/>
    <w:rsid w:val="0093376E"/>
    <w:rsid w:val="009339B7"/>
    <w:rsid w:val="0093443F"/>
    <w:rsid w:val="009346EF"/>
    <w:rsid w:val="00935357"/>
    <w:rsid w:val="00937623"/>
    <w:rsid w:val="00940FB2"/>
    <w:rsid w:val="00946E44"/>
    <w:rsid w:val="00964432"/>
    <w:rsid w:val="009656C2"/>
    <w:rsid w:val="00965C30"/>
    <w:rsid w:val="00966F2D"/>
    <w:rsid w:val="00971C34"/>
    <w:rsid w:val="00973576"/>
    <w:rsid w:val="009765AF"/>
    <w:rsid w:val="0097677A"/>
    <w:rsid w:val="00977933"/>
    <w:rsid w:val="00981878"/>
    <w:rsid w:val="00982304"/>
    <w:rsid w:val="00982DE4"/>
    <w:rsid w:val="0099099B"/>
    <w:rsid w:val="0099344D"/>
    <w:rsid w:val="009A1B3E"/>
    <w:rsid w:val="009A512A"/>
    <w:rsid w:val="009B0738"/>
    <w:rsid w:val="009B2D78"/>
    <w:rsid w:val="009B44E5"/>
    <w:rsid w:val="009B59CD"/>
    <w:rsid w:val="009B7407"/>
    <w:rsid w:val="009C0DD1"/>
    <w:rsid w:val="009C4C56"/>
    <w:rsid w:val="009C54B4"/>
    <w:rsid w:val="009C780A"/>
    <w:rsid w:val="009D1398"/>
    <w:rsid w:val="009D6274"/>
    <w:rsid w:val="009D66D3"/>
    <w:rsid w:val="009E06F3"/>
    <w:rsid w:val="009E16CB"/>
    <w:rsid w:val="009E47E8"/>
    <w:rsid w:val="009E51D1"/>
    <w:rsid w:val="009E603A"/>
    <w:rsid w:val="009F0460"/>
    <w:rsid w:val="009F04A4"/>
    <w:rsid w:val="009F1EA8"/>
    <w:rsid w:val="009F447B"/>
    <w:rsid w:val="009F699B"/>
    <w:rsid w:val="00A0555E"/>
    <w:rsid w:val="00A076DE"/>
    <w:rsid w:val="00A113A3"/>
    <w:rsid w:val="00A12A0B"/>
    <w:rsid w:val="00A12AF7"/>
    <w:rsid w:val="00A159E3"/>
    <w:rsid w:val="00A16A7B"/>
    <w:rsid w:val="00A20CEB"/>
    <w:rsid w:val="00A2268E"/>
    <w:rsid w:val="00A243C2"/>
    <w:rsid w:val="00A27CFE"/>
    <w:rsid w:val="00A32B79"/>
    <w:rsid w:val="00A33A99"/>
    <w:rsid w:val="00A348E3"/>
    <w:rsid w:val="00A37765"/>
    <w:rsid w:val="00A37E67"/>
    <w:rsid w:val="00A41511"/>
    <w:rsid w:val="00A41AB2"/>
    <w:rsid w:val="00A448B0"/>
    <w:rsid w:val="00A46108"/>
    <w:rsid w:val="00A52FFF"/>
    <w:rsid w:val="00A5459C"/>
    <w:rsid w:val="00A602CE"/>
    <w:rsid w:val="00A60318"/>
    <w:rsid w:val="00A63359"/>
    <w:rsid w:val="00A73D0A"/>
    <w:rsid w:val="00A75B36"/>
    <w:rsid w:val="00A7680D"/>
    <w:rsid w:val="00A77BF7"/>
    <w:rsid w:val="00A8242E"/>
    <w:rsid w:val="00A859F8"/>
    <w:rsid w:val="00A87628"/>
    <w:rsid w:val="00A911C8"/>
    <w:rsid w:val="00A93768"/>
    <w:rsid w:val="00A94FDE"/>
    <w:rsid w:val="00A95B27"/>
    <w:rsid w:val="00A964CD"/>
    <w:rsid w:val="00A970F9"/>
    <w:rsid w:val="00AA0F51"/>
    <w:rsid w:val="00AA1567"/>
    <w:rsid w:val="00AA173E"/>
    <w:rsid w:val="00AA4EDA"/>
    <w:rsid w:val="00AB0284"/>
    <w:rsid w:val="00AB386C"/>
    <w:rsid w:val="00AB3951"/>
    <w:rsid w:val="00AB55CA"/>
    <w:rsid w:val="00AB5C03"/>
    <w:rsid w:val="00AB670B"/>
    <w:rsid w:val="00AC0471"/>
    <w:rsid w:val="00AC0A1C"/>
    <w:rsid w:val="00AC572C"/>
    <w:rsid w:val="00AC6A05"/>
    <w:rsid w:val="00AD3F82"/>
    <w:rsid w:val="00AD669B"/>
    <w:rsid w:val="00AD70EE"/>
    <w:rsid w:val="00AE0A8A"/>
    <w:rsid w:val="00AE0CDA"/>
    <w:rsid w:val="00AE4148"/>
    <w:rsid w:val="00AE44EB"/>
    <w:rsid w:val="00AE774B"/>
    <w:rsid w:val="00B000E0"/>
    <w:rsid w:val="00B015BF"/>
    <w:rsid w:val="00B01EEE"/>
    <w:rsid w:val="00B0534F"/>
    <w:rsid w:val="00B06458"/>
    <w:rsid w:val="00B075E8"/>
    <w:rsid w:val="00B103EB"/>
    <w:rsid w:val="00B166EE"/>
    <w:rsid w:val="00B20BB3"/>
    <w:rsid w:val="00B219EF"/>
    <w:rsid w:val="00B223D2"/>
    <w:rsid w:val="00B22AD6"/>
    <w:rsid w:val="00B236DE"/>
    <w:rsid w:val="00B24497"/>
    <w:rsid w:val="00B2654A"/>
    <w:rsid w:val="00B277B1"/>
    <w:rsid w:val="00B31CED"/>
    <w:rsid w:val="00B41606"/>
    <w:rsid w:val="00B426CD"/>
    <w:rsid w:val="00B437B8"/>
    <w:rsid w:val="00B451B1"/>
    <w:rsid w:val="00B47281"/>
    <w:rsid w:val="00B5408A"/>
    <w:rsid w:val="00B5621A"/>
    <w:rsid w:val="00B567A4"/>
    <w:rsid w:val="00B64788"/>
    <w:rsid w:val="00B667DA"/>
    <w:rsid w:val="00B67258"/>
    <w:rsid w:val="00B67DDB"/>
    <w:rsid w:val="00B736E7"/>
    <w:rsid w:val="00B738FE"/>
    <w:rsid w:val="00B73B0B"/>
    <w:rsid w:val="00B74174"/>
    <w:rsid w:val="00B75037"/>
    <w:rsid w:val="00B83C12"/>
    <w:rsid w:val="00B92CF0"/>
    <w:rsid w:val="00B9332E"/>
    <w:rsid w:val="00B93B16"/>
    <w:rsid w:val="00B97F28"/>
    <w:rsid w:val="00BA0C25"/>
    <w:rsid w:val="00BA15CC"/>
    <w:rsid w:val="00BA483C"/>
    <w:rsid w:val="00BA6555"/>
    <w:rsid w:val="00BA6945"/>
    <w:rsid w:val="00BB107A"/>
    <w:rsid w:val="00BB2165"/>
    <w:rsid w:val="00BB3274"/>
    <w:rsid w:val="00BB4699"/>
    <w:rsid w:val="00BB7A54"/>
    <w:rsid w:val="00BC51EE"/>
    <w:rsid w:val="00BD18B2"/>
    <w:rsid w:val="00BD1EBE"/>
    <w:rsid w:val="00BE000D"/>
    <w:rsid w:val="00BE0BDE"/>
    <w:rsid w:val="00BE3FF5"/>
    <w:rsid w:val="00BE7996"/>
    <w:rsid w:val="00C03C8D"/>
    <w:rsid w:val="00C043AF"/>
    <w:rsid w:val="00C109B1"/>
    <w:rsid w:val="00C10DAF"/>
    <w:rsid w:val="00C11D7B"/>
    <w:rsid w:val="00C12276"/>
    <w:rsid w:val="00C12976"/>
    <w:rsid w:val="00C146C6"/>
    <w:rsid w:val="00C14829"/>
    <w:rsid w:val="00C14AD3"/>
    <w:rsid w:val="00C154A7"/>
    <w:rsid w:val="00C15B89"/>
    <w:rsid w:val="00C223D1"/>
    <w:rsid w:val="00C25BB1"/>
    <w:rsid w:val="00C32F17"/>
    <w:rsid w:val="00C35638"/>
    <w:rsid w:val="00C4704A"/>
    <w:rsid w:val="00C50F6D"/>
    <w:rsid w:val="00C543C3"/>
    <w:rsid w:val="00C550F9"/>
    <w:rsid w:val="00C55994"/>
    <w:rsid w:val="00C55A68"/>
    <w:rsid w:val="00C56B1E"/>
    <w:rsid w:val="00C60C03"/>
    <w:rsid w:val="00C669DF"/>
    <w:rsid w:val="00C66DBF"/>
    <w:rsid w:val="00C66FA7"/>
    <w:rsid w:val="00C67EB8"/>
    <w:rsid w:val="00C7231E"/>
    <w:rsid w:val="00C727A0"/>
    <w:rsid w:val="00C73618"/>
    <w:rsid w:val="00C748C6"/>
    <w:rsid w:val="00C74B2B"/>
    <w:rsid w:val="00C814D5"/>
    <w:rsid w:val="00C82437"/>
    <w:rsid w:val="00C87352"/>
    <w:rsid w:val="00C928AA"/>
    <w:rsid w:val="00C93227"/>
    <w:rsid w:val="00C96CC8"/>
    <w:rsid w:val="00C96F6B"/>
    <w:rsid w:val="00CA0586"/>
    <w:rsid w:val="00CA3011"/>
    <w:rsid w:val="00CB71B1"/>
    <w:rsid w:val="00CC068A"/>
    <w:rsid w:val="00CC1F68"/>
    <w:rsid w:val="00CC6D87"/>
    <w:rsid w:val="00CC715D"/>
    <w:rsid w:val="00CC723E"/>
    <w:rsid w:val="00CD1F5D"/>
    <w:rsid w:val="00CD4C82"/>
    <w:rsid w:val="00CD69A2"/>
    <w:rsid w:val="00CD738D"/>
    <w:rsid w:val="00CE0AA5"/>
    <w:rsid w:val="00CE16A3"/>
    <w:rsid w:val="00CE6B18"/>
    <w:rsid w:val="00CE77E6"/>
    <w:rsid w:val="00CF0852"/>
    <w:rsid w:val="00CF133E"/>
    <w:rsid w:val="00CF54B5"/>
    <w:rsid w:val="00CF7D33"/>
    <w:rsid w:val="00CF7EA3"/>
    <w:rsid w:val="00D048B5"/>
    <w:rsid w:val="00D05D7D"/>
    <w:rsid w:val="00D1058A"/>
    <w:rsid w:val="00D107A2"/>
    <w:rsid w:val="00D10C71"/>
    <w:rsid w:val="00D136E8"/>
    <w:rsid w:val="00D14863"/>
    <w:rsid w:val="00D2287A"/>
    <w:rsid w:val="00D235D5"/>
    <w:rsid w:val="00D251F2"/>
    <w:rsid w:val="00D25DFB"/>
    <w:rsid w:val="00D26BE9"/>
    <w:rsid w:val="00D30253"/>
    <w:rsid w:val="00D30CF7"/>
    <w:rsid w:val="00D31AB0"/>
    <w:rsid w:val="00D4119E"/>
    <w:rsid w:val="00D42091"/>
    <w:rsid w:val="00D46541"/>
    <w:rsid w:val="00D46CC0"/>
    <w:rsid w:val="00D46D31"/>
    <w:rsid w:val="00D46F05"/>
    <w:rsid w:val="00D47741"/>
    <w:rsid w:val="00D51B2E"/>
    <w:rsid w:val="00D51EBD"/>
    <w:rsid w:val="00D53ECD"/>
    <w:rsid w:val="00D56424"/>
    <w:rsid w:val="00D62370"/>
    <w:rsid w:val="00D62C79"/>
    <w:rsid w:val="00D62D93"/>
    <w:rsid w:val="00D660FF"/>
    <w:rsid w:val="00D664F4"/>
    <w:rsid w:val="00D713F9"/>
    <w:rsid w:val="00D7590D"/>
    <w:rsid w:val="00D76047"/>
    <w:rsid w:val="00D77343"/>
    <w:rsid w:val="00D778EC"/>
    <w:rsid w:val="00D80B63"/>
    <w:rsid w:val="00D81984"/>
    <w:rsid w:val="00D81D2C"/>
    <w:rsid w:val="00D85465"/>
    <w:rsid w:val="00D86EC2"/>
    <w:rsid w:val="00D912A4"/>
    <w:rsid w:val="00D92E0D"/>
    <w:rsid w:val="00D93E2E"/>
    <w:rsid w:val="00D95FDF"/>
    <w:rsid w:val="00D9618F"/>
    <w:rsid w:val="00DA2BE5"/>
    <w:rsid w:val="00DA48AE"/>
    <w:rsid w:val="00DB0B9D"/>
    <w:rsid w:val="00DB0DF8"/>
    <w:rsid w:val="00DB25D8"/>
    <w:rsid w:val="00DB35C4"/>
    <w:rsid w:val="00DC099E"/>
    <w:rsid w:val="00DC2372"/>
    <w:rsid w:val="00DC4890"/>
    <w:rsid w:val="00DC5E76"/>
    <w:rsid w:val="00DD0296"/>
    <w:rsid w:val="00DE020C"/>
    <w:rsid w:val="00DE0E9D"/>
    <w:rsid w:val="00DE17F2"/>
    <w:rsid w:val="00DE2303"/>
    <w:rsid w:val="00DE3C1C"/>
    <w:rsid w:val="00DE479D"/>
    <w:rsid w:val="00DF4C66"/>
    <w:rsid w:val="00E004B7"/>
    <w:rsid w:val="00E007FA"/>
    <w:rsid w:val="00E02A83"/>
    <w:rsid w:val="00E060B0"/>
    <w:rsid w:val="00E0612D"/>
    <w:rsid w:val="00E11A10"/>
    <w:rsid w:val="00E13F06"/>
    <w:rsid w:val="00E2158D"/>
    <w:rsid w:val="00E238F5"/>
    <w:rsid w:val="00E2428F"/>
    <w:rsid w:val="00E24924"/>
    <w:rsid w:val="00E25A45"/>
    <w:rsid w:val="00E3378D"/>
    <w:rsid w:val="00E3557F"/>
    <w:rsid w:val="00E36494"/>
    <w:rsid w:val="00E37311"/>
    <w:rsid w:val="00E37D58"/>
    <w:rsid w:val="00E424F1"/>
    <w:rsid w:val="00E432F7"/>
    <w:rsid w:val="00E52179"/>
    <w:rsid w:val="00E53BC8"/>
    <w:rsid w:val="00E63316"/>
    <w:rsid w:val="00E63B30"/>
    <w:rsid w:val="00E63EB2"/>
    <w:rsid w:val="00E64294"/>
    <w:rsid w:val="00E67BD6"/>
    <w:rsid w:val="00E67F6C"/>
    <w:rsid w:val="00E70044"/>
    <w:rsid w:val="00E7114E"/>
    <w:rsid w:val="00E7173C"/>
    <w:rsid w:val="00E72637"/>
    <w:rsid w:val="00E751CF"/>
    <w:rsid w:val="00E77106"/>
    <w:rsid w:val="00E80271"/>
    <w:rsid w:val="00E81949"/>
    <w:rsid w:val="00E86EED"/>
    <w:rsid w:val="00EA33C3"/>
    <w:rsid w:val="00EA75DC"/>
    <w:rsid w:val="00EA7A36"/>
    <w:rsid w:val="00EB4C43"/>
    <w:rsid w:val="00EB73A0"/>
    <w:rsid w:val="00EC2BA3"/>
    <w:rsid w:val="00EC5C85"/>
    <w:rsid w:val="00EC604B"/>
    <w:rsid w:val="00ED02F3"/>
    <w:rsid w:val="00ED0BA4"/>
    <w:rsid w:val="00ED61A6"/>
    <w:rsid w:val="00EE17CA"/>
    <w:rsid w:val="00EE1BA9"/>
    <w:rsid w:val="00EE2F03"/>
    <w:rsid w:val="00EE4AB5"/>
    <w:rsid w:val="00EF0803"/>
    <w:rsid w:val="00EF0973"/>
    <w:rsid w:val="00EF2D44"/>
    <w:rsid w:val="00EF3448"/>
    <w:rsid w:val="00EF4027"/>
    <w:rsid w:val="00EF405A"/>
    <w:rsid w:val="00EF5C8A"/>
    <w:rsid w:val="00EF5F0C"/>
    <w:rsid w:val="00F00996"/>
    <w:rsid w:val="00F00CAB"/>
    <w:rsid w:val="00F01D66"/>
    <w:rsid w:val="00F01DC4"/>
    <w:rsid w:val="00F07EE1"/>
    <w:rsid w:val="00F12D83"/>
    <w:rsid w:val="00F16905"/>
    <w:rsid w:val="00F17189"/>
    <w:rsid w:val="00F1744E"/>
    <w:rsid w:val="00F2101A"/>
    <w:rsid w:val="00F221A7"/>
    <w:rsid w:val="00F33D99"/>
    <w:rsid w:val="00F33FD5"/>
    <w:rsid w:val="00F342AA"/>
    <w:rsid w:val="00F378D9"/>
    <w:rsid w:val="00F41EC0"/>
    <w:rsid w:val="00F42946"/>
    <w:rsid w:val="00F465D2"/>
    <w:rsid w:val="00F5109E"/>
    <w:rsid w:val="00F52764"/>
    <w:rsid w:val="00F52856"/>
    <w:rsid w:val="00F52C17"/>
    <w:rsid w:val="00F52D86"/>
    <w:rsid w:val="00F574FA"/>
    <w:rsid w:val="00F618B2"/>
    <w:rsid w:val="00F631BA"/>
    <w:rsid w:val="00F64585"/>
    <w:rsid w:val="00F72470"/>
    <w:rsid w:val="00F72AD6"/>
    <w:rsid w:val="00F76017"/>
    <w:rsid w:val="00F80800"/>
    <w:rsid w:val="00F8699F"/>
    <w:rsid w:val="00F9255A"/>
    <w:rsid w:val="00F9341C"/>
    <w:rsid w:val="00F944FA"/>
    <w:rsid w:val="00F964DC"/>
    <w:rsid w:val="00F973A9"/>
    <w:rsid w:val="00FA243F"/>
    <w:rsid w:val="00FA5786"/>
    <w:rsid w:val="00FA5F8E"/>
    <w:rsid w:val="00FA66BE"/>
    <w:rsid w:val="00FA6732"/>
    <w:rsid w:val="00FB615D"/>
    <w:rsid w:val="00FC31E7"/>
    <w:rsid w:val="00FD2821"/>
    <w:rsid w:val="00FE3E18"/>
    <w:rsid w:val="00FE442B"/>
    <w:rsid w:val="00FE5707"/>
    <w:rsid w:val="00FE67C4"/>
    <w:rsid w:val="00FF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19E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19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</TotalTime>
  <Pages>1</Pages>
  <Words>254</Words>
  <Characters>1454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14</cp:revision>
  <cp:lastPrinted>1998-02-03T19:29:00Z</cp:lastPrinted>
  <dcterms:created xsi:type="dcterms:W3CDTF">2019-02-02T19:22:00Z</dcterms:created>
  <dcterms:modified xsi:type="dcterms:W3CDTF">2023-02-17T22:17:00Z</dcterms:modified>
</cp:coreProperties>
</file>