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706C6" w:rsidRPr="006706C6">
        <w:rPr>
          <w:sz w:val="22"/>
        </w:rPr>
        <w:t>Matheus de Almeida Augusto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706C6">
        <w:rPr>
          <w:sz w:val="22"/>
        </w:rPr>
        <w:t>27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706C6">
        <w:rPr>
          <w:sz w:val="22"/>
        </w:rPr>
        <w:t>TDAH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F7B87">
        <w:rPr>
          <w:sz w:val="22"/>
        </w:rPr>
        <w:t>1</w:t>
      </w:r>
      <w:r w:rsidR="00EA4BFA">
        <w:rPr>
          <w:sz w:val="22"/>
        </w:rPr>
        <w:t>6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A4BFA">
        <w:rPr>
          <w:noProof/>
          <w:sz w:val="24"/>
        </w:rPr>
        <w:t>16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72A" w:rsidRDefault="008C672A">
      <w:r>
        <w:separator/>
      </w:r>
    </w:p>
  </w:endnote>
  <w:endnote w:type="continuationSeparator" w:id="0">
    <w:p w:rsidR="008C672A" w:rsidRDefault="008C6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672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72A" w:rsidRDefault="008C672A">
      <w:r>
        <w:separator/>
      </w:r>
    </w:p>
  </w:footnote>
  <w:footnote w:type="continuationSeparator" w:id="0">
    <w:p w:rsidR="008C672A" w:rsidRDefault="008C67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53381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4624</cp:revision>
  <cp:lastPrinted>2022-03-24T14:28:00Z</cp:lastPrinted>
  <dcterms:created xsi:type="dcterms:W3CDTF">2016-03-08T22:06:00Z</dcterms:created>
  <dcterms:modified xsi:type="dcterms:W3CDTF">2023-02-16T19:17:00Z</dcterms:modified>
</cp:coreProperties>
</file>