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F7B87" w:rsidRPr="00DF7B87">
        <w:rPr>
          <w:sz w:val="22"/>
        </w:rPr>
        <w:t>Eduardo da Conceicao Brito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F7B87">
        <w:rPr>
          <w:sz w:val="22"/>
        </w:rPr>
        <w:t>70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F7B87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F7B87">
        <w:rPr>
          <w:sz w:val="22"/>
        </w:rPr>
        <w:t>15</w:t>
      </w:r>
      <w:bookmarkStart w:id="0" w:name="_GoBack"/>
      <w:bookmarkEnd w:id="0"/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E654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12CE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12CE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F7B87">
        <w:rPr>
          <w:noProof/>
          <w:sz w:val="24"/>
        </w:rPr>
        <w:t>15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0FE" w:rsidRDefault="001440FE">
      <w:r>
        <w:separator/>
      </w:r>
    </w:p>
  </w:endnote>
  <w:endnote w:type="continuationSeparator" w:id="0">
    <w:p w:rsidR="001440FE" w:rsidRDefault="00144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440F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0FE" w:rsidRDefault="001440FE">
      <w:r>
        <w:separator/>
      </w:r>
    </w:p>
  </w:footnote>
  <w:footnote w:type="continuationSeparator" w:id="0">
    <w:p w:rsidR="001440FE" w:rsidRDefault="001440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53379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4622</cp:revision>
  <cp:lastPrinted>2022-03-24T14:28:00Z</cp:lastPrinted>
  <dcterms:created xsi:type="dcterms:W3CDTF">2016-03-08T22:06:00Z</dcterms:created>
  <dcterms:modified xsi:type="dcterms:W3CDTF">2023-02-15T23:01:00Z</dcterms:modified>
</cp:coreProperties>
</file>